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C15" w:rsidRDefault="00201C15" w:rsidP="00746A83">
      <w:pPr>
        <w:pStyle w:val="BodyText"/>
        <w:rPr>
          <w:b/>
          <w:sz w:val="28"/>
          <w:szCs w:val="28"/>
        </w:rPr>
      </w:pPr>
      <w:r w:rsidRPr="00746A83">
        <w:rPr>
          <w:b/>
          <w:sz w:val="28"/>
          <w:szCs w:val="28"/>
        </w:rPr>
        <w:t>Aktenplan der Archivalien in Anlehnung an die Systematik des Staatsarchivs in Marburg,</w:t>
      </w:r>
      <w:r>
        <w:rPr>
          <w:b/>
          <w:sz w:val="28"/>
          <w:szCs w:val="28"/>
        </w:rPr>
        <w:t xml:space="preserve">   </w:t>
      </w:r>
    </w:p>
    <w:p w:rsidR="00201C15" w:rsidRPr="00746A83" w:rsidRDefault="00201C15" w:rsidP="00746A83">
      <w:pPr>
        <w:pStyle w:val="BodyText"/>
        <w:rPr>
          <w:b/>
          <w:sz w:val="28"/>
          <w:szCs w:val="28"/>
        </w:rPr>
      </w:pPr>
      <w:r w:rsidRPr="00746A83">
        <w:rPr>
          <w:b/>
          <w:sz w:val="28"/>
          <w:szCs w:val="28"/>
        </w:rPr>
        <w:t>F Nichtstaatliche Archive; F 2 Städte und Gemeinden;</w:t>
      </w:r>
      <w:r w:rsidRPr="00746A83">
        <w:rPr>
          <w:b/>
        </w:rPr>
        <w:t xml:space="preserve"> </w:t>
      </w:r>
      <w:r w:rsidRPr="00746A83">
        <w:rPr>
          <w:b/>
          <w:sz w:val="28"/>
          <w:szCs w:val="28"/>
        </w:rPr>
        <w:t>Serie: Stadtarchive  330 ( Stadt Felsberg);</w:t>
      </w:r>
    </w:p>
    <w:p w:rsidR="00201C15" w:rsidRDefault="00201C15" w:rsidP="00B0754A">
      <w:pPr>
        <w:pStyle w:val="Header"/>
      </w:pPr>
      <w:r w:rsidRPr="00E65AD6">
        <w:t xml:space="preserve">B: Akten der Stadt Felsberg </w:t>
      </w:r>
      <w:r>
        <w:t xml:space="preserve">     </w:t>
      </w:r>
    </w:p>
    <w:bookmarkStart w:id="0" w:name="ZB_3_5"/>
    <w:p w:rsidR="00201C15" w:rsidRDefault="00201C15" w:rsidP="00746A83">
      <w:pPr>
        <w:pStyle w:val="BodyText"/>
        <w:rPr>
          <w:sz w:val="22"/>
          <w:szCs w:val="22"/>
        </w:rPr>
      </w:pPr>
      <w:r w:rsidRPr="00E65AD6">
        <w:rPr>
          <w:sz w:val="22"/>
          <w:szCs w:val="22"/>
        </w:rPr>
        <w:fldChar w:fldCharType="begin"/>
      </w:r>
      <w:r w:rsidRPr="00E65AD6">
        <w:rPr>
          <w:sz w:val="22"/>
          <w:szCs w:val="22"/>
        </w:rPr>
        <w:instrText xml:space="preserve"> HYPERLINK  \l "B_3_5" </w:instrText>
      </w:r>
      <w:r w:rsidRPr="00E65AD6">
        <w:rPr>
          <w:sz w:val="22"/>
          <w:szCs w:val="22"/>
        </w:rPr>
      </w:r>
      <w:r w:rsidRPr="00E65AD6">
        <w:rPr>
          <w:sz w:val="22"/>
          <w:szCs w:val="22"/>
        </w:rPr>
        <w:fldChar w:fldCharType="separate"/>
      </w:r>
      <w:r w:rsidRPr="00E65AD6">
        <w:rPr>
          <w:rStyle w:val="Hyperlink"/>
          <w:sz w:val="22"/>
          <w:szCs w:val="22"/>
          <w:u w:val="none"/>
        </w:rPr>
        <w:t>B. 3. 5.</w:t>
      </w:r>
      <w:r w:rsidRPr="00E65AD6">
        <w:rPr>
          <w:sz w:val="22"/>
          <w:szCs w:val="22"/>
        </w:rPr>
        <w:fldChar w:fldCharType="end"/>
      </w:r>
      <w:bookmarkEnd w:id="0"/>
      <w:r w:rsidRPr="00E65AD6">
        <w:rPr>
          <w:sz w:val="22"/>
          <w:szCs w:val="22"/>
        </w:rPr>
        <w:t xml:space="preserve"> Sparkassen </w:t>
      </w:r>
      <w:r>
        <w:rPr>
          <w:sz w:val="22"/>
          <w:szCs w:val="22"/>
        </w:rPr>
        <w:t>–</w:t>
      </w:r>
      <w:r w:rsidRPr="00E65AD6">
        <w:rPr>
          <w:sz w:val="22"/>
          <w:szCs w:val="22"/>
        </w:rPr>
        <w:t xml:space="preserve"> Bankenwesen</w:t>
      </w:r>
    </w:p>
    <w:bookmarkStart w:id="1" w:name="ZB_7_1"/>
    <w:p w:rsidR="00201C15" w:rsidRPr="00E65AD6" w:rsidRDefault="00201C15" w:rsidP="00746A83">
      <w:pPr>
        <w:pStyle w:val="BodyText"/>
        <w:rPr>
          <w:sz w:val="22"/>
          <w:szCs w:val="22"/>
        </w:rPr>
      </w:pPr>
      <w:r w:rsidRPr="00F64530">
        <w:rPr>
          <w:sz w:val="22"/>
          <w:szCs w:val="22"/>
        </w:rPr>
        <w:fldChar w:fldCharType="begin"/>
      </w:r>
      <w:r w:rsidRPr="00F64530">
        <w:rPr>
          <w:sz w:val="22"/>
          <w:szCs w:val="22"/>
        </w:rPr>
        <w:instrText xml:space="preserve"> HYPERLINK  \l "B_7_1" </w:instrText>
      </w:r>
      <w:r w:rsidRPr="00F64530">
        <w:rPr>
          <w:sz w:val="22"/>
          <w:szCs w:val="22"/>
        </w:rPr>
      </w:r>
      <w:r w:rsidRPr="00F64530">
        <w:rPr>
          <w:sz w:val="22"/>
          <w:szCs w:val="22"/>
        </w:rPr>
        <w:fldChar w:fldCharType="separate"/>
      </w:r>
      <w:r w:rsidRPr="00F64530">
        <w:rPr>
          <w:rStyle w:val="Hyperlink"/>
          <w:sz w:val="22"/>
          <w:szCs w:val="22"/>
          <w:u w:val="none"/>
        </w:rPr>
        <w:t>B. 7. 1.</w:t>
      </w:r>
      <w:r w:rsidRPr="00F64530">
        <w:rPr>
          <w:sz w:val="22"/>
          <w:szCs w:val="22"/>
        </w:rPr>
        <w:fldChar w:fldCharType="end"/>
      </w:r>
      <w:bookmarkEnd w:id="1"/>
      <w:r>
        <w:rPr>
          <w:sz w:val="22"/>
          <w:szCs w:val="22"/>
        </w:rPr>
        <w:t xml:space="preserve"> Kultur- und Heimatpflege</w:t>
      </w:r>
    </w:p>
    <w:bookmarkStart w:id="2" w:name="ZB_8_5"/>
    <w:p w:rsidR="00201C15" w:rsidRDefault="00201C15" w:rsidP="00746A83">
      <w:pPr>
        <w:pStyle w:val="BodyText"/>
        <w:rPr>
          <w:sz w:val="22"/>
          <w:szCs w:val="22"/>
        </w:rPr>
      </w:pPr>
      <w:r w:rsidRPr="00E65AD6">
        <w:rPr>
          <w:sz w:val="22"/>
          <w:szCs w:val="22"/>
        </w:rPr>
        <w:fldChar w:fldCharType="begin"/>
      </w:r>
      <w:r w:rsidRPr="00E65AD6">
        <w:rPr>
          <w:sz w:val="22"/>
          <w:szCs w:val="22"/>
        </w:rPr>
        <w:instrText xml:space="preserve"> HYPERLINK  \l "B_8_5" </w:instrText>
      </w:r>
      <w:r w:rsidRPr="00E65AD6">
        <w:rPr>
          <w:sz w:val="22"/>
          <w:szCs w:val="22"/>
        </w:rPr>
      </w:r>
      <w:r w:rsidRPr="00E65AD6">
        <w:rPr>
          <w:sz w:val="22"/>
          <w:szCs w:val="22"/>
        </w:rPr>
        <w:fldChar w:fldCharType="separate"/>
      </w:r>
      <w:r>
        <w:rPr>
          <w:rStyle w:val="Hyperlink"/>
          <w:sz w:val="22"/>
          <w:szCs w:val="22"/>
          <w:u w:val="none"/>
        </w:rPr>
        <w:t xml:space="preserve">B. </w:t>
      </w:r>
      <w:r w:rsidRPr="00E65AD6">
        <w:rPr>
          <w:rStyle w:val="Hyperlink"/>
          <w:sz w:val="22"/>
          <w:szCs w:val="22"/>
          <w:u w:val="none"/>
        </w:rPr>
        <w:t xml:space="preserve">8. 5. </w:t>
      </w:r>
      <w:r w:rsidRPr="00E65AD6">
        <w:rPr>
          <w:sz w:val="22"/>
          <w:szCs w:val="22"/>
        </w:rPr>
        <w:fldChar w:fldCharType="end"/>
      </w:r>
      <w:bookmarkEnd w:id="2"/>
      <w:r w:rsidRPr="00E65AD6">
        <w:rPr>
          <w:sz w:val="22"/>
          <w:szCs w:val="22"/>
        </w:rPr>
        <w:t xml:space="preserve"> Gesundheitswesen</w:t>
      </w:r>
      <w:r>
        <w:rPr>
          <w:sz w:val="22"/>
          <w:szCs w:val="22"/>
        </w:rPr>
        <w:t xml:space="preserve">  </w:t>
      </w:r>
    </w:p>
    <w:p w:rsidR="00201C15" w:rsidRDefault="00201C15" w:rsidP="00746A83">
      <w:pPr>
        <w:pStyle w:val="BodyText"/>
        <w:rPr>
          <w:sz w:val="22"/>
          <w:szCs w:val="22"/>
        </w:rPr>
      </w:pPr>
      <w:hyperlink w:anchor="B_11_4" w:history="1">
        <w:bookmarkStart w:id="3" w:name="ZB_11_4"/>
        <w:r w:rsidRPr="005C26C2">
          <w:rPr>
            <w:rStyle w:val="Hyperlink"/>
            <w:sz w:val="22"/>
            <w:szCs w:val="22"/>
            <w:u w:val="none"/>
          </w:rPr>
          <w:t>B.11.</w:t>
        </w:r>
        <w:r>
          <w:rPr>
            <w:rStyle w:val="Hyperlink"/>
            <w:sz w:val="22"/>
            <w:szCs w:val="22"/>
            <w:u w:val="none"/>
          </w:rPr>
          <w:t xml:space="preserve"> </w:t>
        </w:r>
        <w:r w:rsidRPr="005C26C2">
          <w:rPr>
            <w:rStyle w:val="Hyperlink"/>
            <w:sz w:val="22"/>
            <w:szCs w:val="22"/>
            <w:u w:val="none"/>
          </w:rPr>
          <w:t>4</w:t>
        </w:r>
        <w:bookmarkEnd w:id="3"/>
        <w:r>
          <w:rPr>
            <w:rStyle w:val="Hyperlink"/>
            <w:sz w:val="22"/>
            <w:szCs w:val="22"/>
            <w:u w:val="none"/>
          </w:rPr>
          <w:t>.</w:t>
        </w:r>
        <w:r w:rsidRPr="005C26C2">
          <w:rPr>
            <w:rStyle w:val="Hyperlink"/>
            <w:sz w:val="22"/>
            <w:szCs w:val="22"/>
            <w:u w:val="none"/>
          </w:rPr>
          <w:t xml:space="preserve"> </w:t>
        </w:r>
      </w:hyperlink>
      <w:r>
        <w:rPr>
          <w:sz w:val="22"/>
          <w:szCs w:val="22"/>
        </w:rPr>
        <w:t xml:space="preserve"> Gewerbe, Industrie, Dampfkesselanlagen</w:t>
      </w:r>
    </w:p>
    <w:bookmarkStart w:id="4" w:name="ZB_12_6"/>
    <w:p w:rsidR="00201C15" w:rsidRPr="00E65AD6" w:rsidRDefault="00201C15" w:rsidP="00746A83">
      <w:pPr>
        <w:pStyle w:val="BodyText"/>
        <w:rPr>
          <w:sz w:val="22"/>
          <w:szCs w:val="22"/>
        </w:rPr>
      </w:pPr>
      <w:r w:rsidRPr="005C26C2">
        <w:rPr>
          <w:sz w:val="22"/>
          <w:szCs w:val="22"/>
        </w:rPr>
        <w:fldChar w:fldCharType="begin"/>
      </w:r>
      <w:r w:rsidRPr="005C26C2">
        <w:rPr>
          <w:sz w:val="22"/>
          <w:szCs w:val="22"/>
        </w:rPr>
        <w:instrText xml:space="preserve"> HYPERLINK  \l "B_12_6" </w:instrText>
      </w:r>
      <w:r w:rsidRPr="005C26C2">
        <w:rPr>
          <w:sz w:val="22"/>
          <w:szCs w:val="22"/>
        </w:rPr>
      </w:r>
      <w:r w:rsidRPr="005C26C2">
        <w:rPr>
          <w:sz w:val="22"/>
          <w:szCs w:val="22"/>
        </w:rPr>
        <w:fldChar w:fldCharType="separate"/>
      </w:r>
      <w:r w:rsidRPr="005C26C2">
        <w:rPr>
          <w:rStyle w:val="Hyperlink"/>
          <w:sz w:val="22"/>
          <w:szCs w:val="22"/>
          <w:u w:val="none"/>
        </w:rPr>
        <w:t>B.12.</w:t>
      </w:r>
      <w:r>
        <w:rPr>
          <w:rStyle w:val="Hyperlink"/>
          <w:sz w:val="22"/>
          <w:szCs w:val="22"/>
          <w:u w:val="none"/>
        </w:rPr>
        <w:t xml:space="preserve"> </w:t>
      </w:r>
      <w:r w:rsidRPr="005C26C2">
        <w:rPr>
          <w:rStyle w:val="Hyperlink"/>
          <w:sz w:val="22"/>
          <w:szCs w:val="22"/>
          <w:u w:val="none"/>
        </w:rPr>
        <w:t>6</w:t>
      </w:r>
      <w:r w:rsidRPr="005C26C2">
        <w:rPr>
          <w:sz w:val="22"/>
          <w:szCs w:val="22"/>
        </w:rPr>
        <w:fldChar w:fldCharType="end"/>
      </w:r>
      <w:bookmarkEnd w:id="4"/>
      <w:r>
        <w:rPr>
          <w:sz w:val="22"/>
          <w:szCs w:val="22"/>
        </w:rPr>
        <w:t>.  Kriegerverein</w:t>
      </w: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b/>
        </w:rPr>
      </w:pPr>
      <w:r w:rsidRPr="00746A83">
        <w:rPr>
          <w:b/>
        </w:rPr>
        <w:t>H: Akten der Gemeinde Gensungen</w:t>
      </w:r>
    </w:p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hyperlink w:anchor="H_1" w:history="1">
        <w:bookmarkStart w:id="5" w:name="ZH_1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>H. 1.</w:t>
        </w:r>
        <w:bookmarkEnd w:id="5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  </w:t>
        </w:r>
      </w:hyperlink>
      <w:r w:rsidRPr="00F51A43">
        <w:rPr>
          <w:b/>
          <w:sz w:val="22"/>
          <w:szCs w:val="22"/>
        </w:rPr>
        <w:t xml:space="preserve"> Staatsverfassung und Hoheitswesen</w:t>
      </w:r>
    </w:p>
    <w:bookmarkStart w:id="6" w:name="ZH_1_1"/>
    <w:p w:rsidR="00201C15" w:rsidRPr="00F51A43" w:rsidRDefault="00201C15" w:rsidP="00746A83">
      <w:pPr>
        <w:pStyle w:val="BodyText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>HYPERLINK  \l "H_1_1"</w:instrText>
      </w:r>
      <w:r w:rsidRPr="00F64530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1.1.</w:t>
      </w:r>
      <w:r>
        <w:rPr>
          <w:sz w:val="22"/>
          <w:szCs w:val="22"/>
        </w:rPr>
        <w:fldChar w:fldCharType="end"/>
      </w:r>
      <w:bookmarkEnd w:id="6"/>
      <w:r w:rsidRPr="00F51A43">
        <w:rPr>
          <w:sz w:val="22"/>
          <w:szCs w:val="22"/>
        </w:rPr>
        <w:t xml:space="preserve">  Hoheitssachen, innenpolitische Angelegenheiten</w:t>
      </w:r>
    </w:p>
    <w:bookmarkStart w:id="7" w:name="ZH_1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 2.</w:t>
      </w:r>
      <w:r w:rsidRPr="00F51A43">
        <w:rPr>
          <w:sz w:val="22"/>
          <w:szCs w:val="22"/>
        </w:rPr>
        <w:fldChar w:fldCharType="end"/>
      </w:r>
      <w:bookmarkEnd w:id="7"/>
      <w:r w:rsidRPr="00F51A43">
        <w:rPr>
          <w:sz w:val="22"/>
          <w:szCs w:val="22"/>
        </w:rPr>
        <w:t xml:space="preserve"> Staats- und Kreisverfassung</w:t>
      </w:r>
    </w:p>
    <w:bookmarkStart w:id="8" w:name="ZH_1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 3.</w:t>
      </w:r>
      <w:r w:rsidRPr="00F51A43">
        <w:rPr>
          <w:sz w:val="22"/>
          <w:szCs w:val="22"/>
        </w:rPr>
        <w:fldChar w:fldCharType="end"/>
      </w:r>
      <w:bookmarkEnd w:id="8"/>
      <w:r w:rsidRPr="00F51A43">
        <w:rPr>
          <w:sz w:val="22"/>
          <w:szCs w:val="22"/>
        </w:rPr>
        <w:t xml:space="preserve"> Wahlen zu Reichs</w:t>
      </w:r>
      <w:r>
        <w:rPr>
          <w:sz w:val="22"/>
          <w:szCs w:val="22"/>
        </w:rPr>
        <w:t>-,</w:t>
      </w:r>
      <w:r w:rsidRPr="00F51A43">
        <w:rPr>
          <w:sz w:val="22"/>
          <w:szCs w:val="22"/>
        </w:rPr>
        <w:t xml:space="preserve"> Land- und Kreistagen, Bundestagswahlen, Volksabstimmungen            </w:t>
      </w:r>
    </w:p>
    <w:bookmarkStart w:id="9" w:name="ZH_1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 4.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9"/>
      <w:r w:rsidRPr="00F51A43">
        <w:rPr>
          <w:sz w:val="22"/>
          <w:szCs w:val="22"/>
        </w:rPr>
        <w:t>Ehrungen</w:t>
      </w:r>
    </w:p>
    <w:bookmarkStart w:id="10" w:name="ZH_1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 5.</w:t>
      </w:r>
      <w:r w:rsidRPr="00F51A43">
        <w:rPr>
          <w:sz w:val="22"/>
          <w:szCs w:val="22"/>
        </w:rPr>
        <w:fldChar w:fldCharType="end"/>
      </w:r>
      <w:bookmarkEnd w:id="10"/>
      <w:r w:rsidRPr="00F51A43">
        <w:rPr>
          <w:sz w:val="22"/>
          <w:szCs w:val="22"/>
        </w:rPr>
        <w:t xml:space="preserve"> Staatsangehörigkeitswesen, Einbürgerungen</w:t>
      </w:r>
    </w:p>
    <w:bookmarkStart w:id="11" w:name="ZH_1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 6.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11"/>
      <w:r w:rsidRPr="00F51A43">
        <w:rPr>
          <w:sz w:val="22"/>
          <w:szCs w:val="22"/>
        </w:rPr>
        <w:t>Personenstandswesen, Standesamt</w:t>
      </w:r>
    </w:p>
    <w:bookmarkStart w:id="12" w:name="ZH_1_7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"H_1_7"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 7.</w:t>
      </w:r>
      <w:r w:rsidRPr="00F51A43">
        <w:rPr>
          <w:sz w:val="22"/>
          <w:szCs w:val="22"/>
        </w:rPr>
        <w:fldChar w:fldCharType="end"/>
      </w:r>
      <w:bookmarkEnd w:id="12"/>
      <w:r w:rsidRPr="00F51A43">
        <w:rPr>
          <w:sz w:val="22"/>
          <w:szCs w:val="22"/>
        </w:rPr>
        <w:t xml:space="preserve"> Judensachen</w:t>
      </w:r>
    </w:p>
    <w:bookmarkStart w:id="13" w:name="ZH_1_8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"H_1_8"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1. 8.</w:t>
      </w:r>
      <w:r w:rsidRPr="00F51A43">
        <w:rPr>
          <w:sz w:val="22"/>
          <w:szCs w:val="22"/>
        </w:rPr>
        <w:fldChar w:fldCharType="end"/>
      </w:r>
      <w:bookmarkEnd w:id="13"/>
      <w:r w:rsidRPr="00F51A43">
        <w:rPr>
          <w:sz w:val="22"/>
          <w:szCs w:val="22"/>
        </w:rPr>
        <w:t xml:space="preserve"> Zählungen, Statistik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hyperlink w:anchor="H_2" w:history="1">
        <w:bookmarkStart w:id="14" w:name="ZH_2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H. 2. </w:t>
        </w:r>
        <w:bookmarkEnd w:id="14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 </w:t>
        </w:r>
      </w:hyperlink>
      <w:r w:rsidRPr="00F51A43">
        <w:rPr>
          <w:b/>
          <w:sz w:val="22"/>
          <w:szCs w:val="22"/>
        </w:rPr>
        <w:t xml:space="preserve"> Gemeindeverwaltung</w:t>
      </w:r>
    </w:p>
    <w:bookmarkStart w:id="15" w:name="ZH_2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"H_2_1"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2. 1.</w:t>
      </w:r>
      <w:r w:rsidRPr="00F51A43">
        <w:rPr>
          <w:sz w:val="22"/>
          <w:szCs w:val="22"/>
        </w:rPr>
        <w:fldChar w:fldCharType="end"/>
      </w:r>
      <w:bookmarkEnd w:id="15"/>
      <w:r w:rsidRPr="00F51A43">
        <w:rPr>
          <w:sz w:val="22"/>
          <w:szCs w:val="22"/>
        </w:rPr>
        <w:t xml:space="preserve"> Gemeindeordnung, Gemeindeverwaltung</w:t>
      </w:r>
    </w:p>
    <w:bookmarkStart w:id="16" w:name="ZH_2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"H_2_2"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2. 2.</w:t>
      </w:r>
      <w:r w:rsidRPr="00F51A43">
        <w:rPr>
          <w:sz w:val="22"/>
          <w:szCs w:val="22"/>
        </w:rPr>
        <w:fldChar w:fldCharType="end"/>
      </w:r>
      <w:bookmarkEnd w:id="16"/>
      <w:r w:rsidRPr="00F51A43">
        <w:rPr>
          <w:sz w:val="22"/>
          <w:szCs w:val="22"/>
        </w:rPr>
        <w:t xml:space="preserve"> Gemeindewahlen</w:t>
      </w:r>
    </w:p>
    <w:bookmarkStart w:id="17" w:name="ZH_2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"H_2_3"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2. 3.</w:t>
      </w:r>
      <w:r w:rsidRPr="00F51A43">
        <w:rPr>
          <w:sz w:val="22"/>
          <w:szCs w:val="22"/>
        </w:rPr>
        <w:fldChar w:fldCharType="end"/>
      </w:r>
      <w:bookmarkEnd w:id="17"/>
      <w:r w:rsidRPr="00F51A43">
        <w:rPr>
          <w:sz w:val="22"/>
          <w:szCs w:val="22"/>
        </w:rPr>
        <w:t xml:space="preserve"> Gemeindeorgane und -kommissionen</w:t>
      </w:r>
    </w:p>
    <w:bookmarkStart w:id="18" w:name="ZH_2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"H_2_4"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2. 4.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18"/>
      <w:r w:rsidRPr="00F51A43">
        <w:rPr>
          <w:sz w:val="22"/>
          <w:szCs w:val="22"/>
        </w:rPr>
        <w:t>Anstellung und Besoldung von Gemeindebediensteten</w:t>
      </w:r>
    </w:p>
    <w:bookmarkStart w:id="19" w:name="ZH_2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"H_2_5"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2. 5.</w:t>
      </w:r>
      <w:r w:rsidRPr="00F51A43">
        <w:rPr>
          <w:sz w:val="22"/>
          <w:szCs w:val="22"/>
        </w:rPr>
        <w:fldChar w:fldCharType="end"/>
      </w:r>
      <w:bookmarkEnd w:id="19"/>
      <w:r w:rsidRPr="00F51A43">
        <w:rPr>
          <w:sz w:val="22"/>
          <w:szCs w:val="22"/>
        </w:rPr>
        <w:t xml:space="preserve"> Mitgliedschaft der Gemeinde in Vereinen und kommunalen Verbänden</w:t>
      </w:r>
    </w:p>
    <w:bookmarkStart w:id="20" w:name="ZH_2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"H_2_6"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2. 6.</w:t>
      </w:r>
      <w:r w:rsidRPr="00F51A43">
        <w:rPr>
          <w:sz w:val="22"/>
          <w:szCs w:val="22"/>
        </w:rPr>
        <w:fldChar w:fldCharType="end"/>
      </w:r>
      <w:bookmarkEnd w:id="20"/>
      <w:r w:rsidRPr="00F51A43">
        <w:rPr>
          <w:sz w:val="22"/>
          <w:szCs w:val="22"/>
        </w:rPr>
        <w:t xml:space="preserve"> Vermessungen, Gemeindegrenzen</w:t>
      </w:r>
    </w:p>
    <w:p w:rsidR="00201C15" w:rsidRPr="00F51A43" w:rsidRDefault="00201C15" w:rsidP="00746A83">
      <w:pPr>
        <w:pStyle w:val="BodyText"/>
      </w:pPr>
    </w:p>
    <w:bookmarkStart w:id="21" w:name="ZH_3"/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r w:rsidRPr="00F51A43">
        <w:rPr>
          <w:b/>
          <w:sz w:val="22"/>
          <w:szCs w:val="22"/>
        </w:rPr>
        <w:fldChar w:fldCharType="begin"/>
      </w:r>
      <w:r w:rsidRPr="00F51A43">
        <w:rPr>
          <w:b/>
          <w:sz w:val="22"/>
          <w:szCs w:val="22"/>
        </w:rPr>
        <w:instrText xml:space="preserve"> HYPERLINK  \l "H_3" </w:instrText>
      </w:r>
      <w:r w:rsidRPr="00F51A43">
        <w:rPr>
          <w:b/>
          <w:sz w:val="22"/>
          <w:szCs w:val="22"/>
        </w:rPr>
      </w:r>
      <w:r w:rsidRPr="00F51A43">
        <w:rPr>
          <w:b/>
          <w:sz w:val="22"/>
          <w:szCs w:val="22"/>
        </w:rPr>
        <w:fldChar w:fldCharType="separate"/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H. 3.   </w:t>
      </w:r>
      <w:r w:rsidRPr="00F51A43">
        <w:rPr>
          <w:b/>
          <w:sz w:val="22"/>
          <w:szCs w:val="22"/>
        </w:rPr>
        <w:fldChar w:fldCharType="end"/>
      </w:r>
      <w:bookmarkEnd w:id="21"/>
      <w:r w:rsidRPr="00F51A43">
        <w:rPr>
          <w:b/>
          <w:sz w:val="22"/>
          <w:szCs w:val="22"/>
        </w:rPr>
        <w:t xml:space="preserve"> Liegenschafts- Finanz- und Steuerverwaltung</w:t>
      </w:r>
    </w:p>
    <w:bookmarkStart w:id="22" w:name="ZH_3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1.</w:t>
      </w:r>
      <w:r w:rsidRPr="00F51A43">
        <w:rPr>
          <w:sz w:val="22"/>
          <w:szCs w:val="22"/>
        </w:rPr>
        <w:fldChar w:fldCharType="end"/>
      </w:r>
      <w:bookmarkEnd w:id="22"/>
      <w:r w:rsidRPr="00F51A43">
        <w:rPr>
          <w:sz w:val="22"/>
          <w:szCs w:val="22"/>
        </w:rPr>
        <w:t xml:space="preserve"> Gemeindevermögen</w:t>
      </w:r>
    </w:p>
    <w:bookmarkStart w:id="23" w:name="ZH_3_1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"H_3_1_1"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sz w:val="22"/>
          <w:szCs w:val="22"/>
          <w:u w:val="none"/>
        </w:rPr>
        <w:t>H. 3. 1. 1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23"/>
      <w:r w:rsidRPr="00F51A43">
        <w:rPr>
          <w:sz w:val="22"/>
          <w:szCs w:val="22"/>
        </w:rPr>
        <w:t>Grundbesitzveränderung, Mobil</w:t>
      </w:r>
      <w:r>
        <w:rPr>
          <w:sz w:val="22"/>
          <w:szCs w:val="22"/>
        </w:rPr>
        <w:t>i</w:t>
      </w:r>
      <w:r w:rsidRPr="00F51A43">
        <w:rPr>
          <w:sz w:val="22"/>
          <w:szCs w:val="22"/>
        </w:rPr>
        <w:t>arvermögen</w:t>
      </w:r>
    </w:p>
    <w:bookmarkStart w:id="24" w:name="ZH_3_1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"H_3_1_2"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1. 2</w:t>
      </w:r>
      <w:r w:rsidRPr="00F51A43">
        <w:rPr>
          <w:sz w:val="22"/>
          <w:szCs w:val="22"/>
        </w:rPr>
        <w:fldChar w:fldCharType="end"/>
      </w:r>
      <w:bookmarkEnd w:id="24"/>
      <w:r w:rsidRPr="00F51A43">
        <w:rPr>
          <w:sz w:val="22"/>
          <w:szCs w:val="22"/>
        </w:rPr>
        <w:t xml:space="preserve"> An- und Verkauf von Grundstücken und Gebäuden, Verpachtungen</w:t>
      </w:r>
    </w:p>
    <w:bookmarkStart w:id="25" w:name="ZH_3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bCs/>
          <w:sz w:val="22"/>
          <w:szCs w:val="22"/>
          <w:u w:val="none"/>
        </w:rPr>
        <w:t xml:space="preserve">H. 3. 2. </w:t>
      </w:r>
      <w:r w:rsidRPr="00F51A43">
        <w:rPr>
          <w:sz w:val="22"/>
          <w:szCs w:val="22"/>
        </w:rPr>
        <w:fldChar w:fldCharType="end"/>
      </w:r>
      <w:bookmarkEnd w:id="25"/>
      <w:r w:rsidRPr="00F51A43">
        <w:rPr>
          <w:sz w:val="22"/>
          <w:szCs w:val="22"/>
        </w:rPr>
        <w:t xml:space="preserve"> Staatliche Finanzen und Steuern</w:t>
      </w:r>
    </w:p>
    <w:bookmarkStart w:id="26" w:name="ZH_3_2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"H_3_2_1"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sz w:val="22"/>
          <w:szCs w:val="22"/>
          <w:u w:val="none"/>
        </w:rPr>
        <w:t>H. 3. 2. 1</w:t>
      </w:r>
      <w:r w:rsidRPr="00F51A43">
        <w:rPr>
          <w:sz w:val="22"/>
          <w:szCs w:val="22"/>
        </w:rPr>
        <w:fldChar w:fldCharType="end"/>
      </w:r>
      <w:bookmarkEnd w:id="26"/>
      <w:r w:rsidRPr="00F51A43">
        <w:rPr>
          <w:sz w:val="22"/>
          <w:szCs w:val="22"/>
        </w:rPr>
        <w:t xml:space="preserve"> Klassensteuer</w:t>
      </w:r>
    </w:p>
    <w:bookmarkStart w:id="27" w:name="ZH_3_2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"H_3_2_2"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2. 2</w:t>
      </w:r>
      <w:r w:rsidRPr="00F51A43">
        <w:rPr>
          <w:sz w:val="22"/>
          <w:szCs w:val="22"/>
        </w:rPr>
        <w:fldChar w:fldCharType="end"/>
      </w:r>
      <w:bookmarkEnd w:id="27"/>
      <w:r w:rsidRPr="00F51A43">
        <w:rPr>
          <w:sz w:val="22"/>
          <w:szCs w:val="22"/>
        </w:rPr>
        <w:t xml:space="preserve"> Einkommenssteuer</w:t>
      </w:r>
    </w:p>
    <w:bookmarkStart w:id="28" w:name="ZH_3_2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"H_3_2_3"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2. 3</w:t>
      </w:r>
      <w:r w:rsidRPr="00F51A43">
        <w:rPr>
          <w:sz w:val="22"/>
          <w:szCs w:val="22"/>
        </w:rPr>
        <w:fldChar w:fldCharType="end"/>
      </w:r>
      <w:bookmarkEnd w:id="28"/>
      <w:r w:rsidRPr="00F51A43">
        <w:rPr>
          <w:sz w:val="22"/>
          <w:szCs w:val="22"/>
        </w:rPr>
        <w:t xml:space="preserve"> Grundsteuer</w:t>
      </w:r>
    </w:p>
    <w:bookmarkStart w:id="29" w:name="ZH_3_2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"H_3_2_4"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2. 4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29"/>
      <w:r w:rsidRPr="00F51A43">
        <w:rPr>
          <w:sz w:val="22"/>
          <w:szCs w:val="22"/>
        </w:rPr>
        <w:t>Gewerbesteuer</w:t>
      </w:r>
    </w:p>
    <w:bookmarkStart w:id="30" w:name="ZH_3_2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"H_3_2_5"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2. 5</w:t>
      </w:r>
      <w:r w:rsidRPr="00F51A43">
        <w:rPr>
          <w:sz w:val="22"/>
          <w:szCs w:val="22"/>
        </w:rPr>
        <w:fldChar w:fldCharType="end"/>
      </w:r>
      <w:bookmarkEnd w:id="30"/>
      <w:r w:rsidRPr="00F51A43">
        <w:rPr>
          <w:sz w:val="22"/>
          <w:szCs w:val="22"/>
        </w:rPr>
        <w:t xml:space="preserve"> Staatssteuern</w:t>
      </w:r>
    </w:p>
    <w:bookmarkStart w:id="31" w:name="ZH_3_2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"H_3_2_6"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2. 6</w:t>
      </w:r>
      <w:r w:rsidRPr="00F51A43">
        <w:rPr>
          <w:sz w:val="22"/>
          <w:szCs w:val="22"/>
        </w:rPr>
        <w:fldChar w:fldCharType="end"/>
      </w:r>
      <w:bookmarkEnd w:id="31"/>
      <w:r w:rsidRPr="00F51A43">
        <w:rPr>
          <w:sz w:val="22"/>
          <w:szCs w:val="22"/>
        </w:rPr>
        <w:t xml:space="preserve"> Lohnsteuer</w:t>
      </w:r>
    </w:p>
    <w:bookmarkStart w:id="32" w:name="ZH_3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3.</w:t>
      </w:r>
      <w:r w:rsidRPr="00F51A43">
        <w:rPr>
          <w:sz w:val="22"/>
          <w:szCs w:val="22"/>
        </w:rPr>
        <w:fldChar w:fldCharType="end"/>
      </w:r>
      <w:bookmarkEnd w:id="32"/>
      <w:r w:rsidRPr="00F51A43">
        <w:rPr>
          <w:sz w:val="22"/>
          <w:szCs w:val="22"/>
        </w:rPr>
        <w:t xml:space="preserve"> Gemeindesteuern und Abgaben</w:t>
      </w:r>
    </w:p>
    <w:bookmarkStart w:id="33" w:name="ZH_3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4.</w:t>
      </w:r>
      <w:r w:rsidRPr="00F51A43">
        <w:rPr>
          <w:sz w:val="22"/>
          <w:szCs w:val="22"/>
        </w:rPr>
        <w:fldChar w:fldCharType="end"/>
      </w:r>
      <w:bookmarkEnd w:id="33"/>
      <w:r w:rsidRPr="00F51A43">
        <w:rPr>
          <w:sz w:val="22"/>
          <w:szCs w:val="22"/>
        </w:rPr>
        <w:t xml:space="preserve">  Haushalts- und Rechnungswesen</w:t>
      </w:r>
    </w:p>
    <w:bookmarkStart w:id="34" w:name="ZH_3_4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sz w:val="22"/>
          <w:szCs w:val="22"/>
          <w:u w:val="none"/>
        </w:rPr>
        <w:t>H. 3. 4. 1</w:t>
      </w:r>
      <w:r w:rsidRPr="00F51A43">
        <w:rPr>
          <w:sz w:val="22"/>
          <w:szCs w:val="22"/>
        </w:rPr>
        <w:fldChar w:fldCharType="end"/>
      </w:r>
      <w:bookmarkEnd w:id="34"/>
      <w:r w:rsidRPr="00F51A43">
        <w:rPr>
          <w:sz w:val="22"/>
          <w:szCs w:val="22"/>
        </w:rPr>
        <w:t xml:space="preserve"> Allgemeines Haushalts- und Rechnungswesen</w:t>
      </w:r>
    </w:p>
    <w:bookmarkStart w:id="35" w:name="ZH_3_4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4. 2</w:t>
      </w:r>
      <w:r w:rsidRPr="00F51A43">
        <w:rPr>
          <w:sz w:val="22"/>
          <w:szCs w:val="22"/>
        </w:rPr>
        <w:fldChar w:fldCharType="end"/>
      </w:r>
      <w:bookmarkEnd w:id="35"/>
      <w:r w:rsidRPr="00F51A43">
        <w:rPr>
          <w:sz w:val="22"/>
          <w:szCs w:val="22"/>
        </w:rPr>
        <w:t xml:space="preserve"> Gemeinderechnung</w:t>
      </w:r>
    </w:p>
    <w:bookmarkStart w:id="36" w:name="ZH_3_4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4. 3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36"/>
      <w:r w:rsidRPr="00F51A43">
        <w:rPr>
          <w:sz w:val="22"/>
          <w:szCs w:val="22"/>
        </w:rPr>
        <w:t>Belege zur Gemeinderechnung</w:t>
      </w:r>
    </w:p>
    <w:bookmarkStart w:id="37" w:name="ZH_3_4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4. 4</w:t>
      </w:r>
      <w:r w:rsidRPr="00F51A43">
        <w:rPr>
          <w:sz w:val="22"/>
          <w:szCs w:val="22"/>
        </w:rPr>
        <w:fldChar w:fldCharType="end"/>
      </w:r>
      <w:bookmarkEnd w:id="37"/>
      <w:r w:rsidRPr="00F51A43">
        <w:rPr>
          <w:sz w:val="22"/>
          <w:szCs w:val="22"/>
        </w:rPr>
        <w:t xml:space="preserve"> Haushaltsvoranschlag</w:t>
      </w:r>
    </w:p>
    <w:bookmarkStart w:id="38" w:name="ZH_3_4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4. 5</w:t>
      </w:r>
      <w:r w:rsidRPr="00F51A43">
        <w:rPr>
          <w:sz w:val="22"/>
          <w:szCs w:val="22"/>
        </w:rPr>
        <w:fldChar w:fldCharType="end"/>
      </w:r>
      <w:bookmarkEnd w:id="38"/>
      <w:r w:rsidRPr="00F51A43">
        <w:rPr>
          <w:sz w:val="22"/>
          <w:szCs w:val="22"/>
        </w:rPr>
        <w:t xml:space="preserve"> Tagebuch</w:t>
      </w:r>
    </w:p>
    <w:bookmarkStart w:id="39" w:name="ZH_3_4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4. 6</w:t>
      </w:r>
      <w:r w:rsidRPr="00F51A43">
        <w:rPr>
          <w:sz w:val="22"/>
          <w:szCs w:val="22"/>
        </w:rPr>
        <w:fldChar w:fldCharType="end"/>
      </w:r>
      <w:bookmarkEnd w:id="39"/>
      <w:r w:rsidRPr="00F51A43">
        <w:rPr>
          <w:sz w:val="22"/>
          <w:szCs w:val="22"/>
        </w:rPr>
        <w:t xml:space="preserve"> Rechnungsprüfung</w:t>
      </w:r>
    </w:p>
    <w:bookmarkStart w:id="40" w:name="ZH_3_4_7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"H_3_4_7"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3. 4. 7</w:t>
      </w:r>
      <w:r w:rsidRPr="00F51A43">
        <w:rPr>
          <w:sz w:val="22"/>
          <w:szCs w:val="22"/>
        </w:rPr>
        <w:fldChar w:fldCharType="end"/>
      </w:r>
      <w:bookmarkEnd w:id="40"/>
      <w:r w:rsidRPr="00F51A43">
        <w:rPr>
          <w:sz w:val="22"/>
          <w:szCs w:val="22"/>
        </w:rPr>
        <w:t xml:space="preserve"> Haushaltsplan, Haushaltssatzung</w:t>
      </w:r>
    </w:p>
    <w:bookmarkStart w:id="41" w:name="ZH_3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"H_3_5"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3. 5. </w:t>
      </w:r>
      <w:r w:rsidRPr="00F51A43">
        <w:rPr>
          <w:sz w:val="22"/>
          <w:szCs w:val="22"/>
        </w:rPr>
        <w:fldChar w:fldCharType="end"/>
      </w:r>
      <w:bookmarkEnd w:id="41"/>
      <w:r w:rsidRPr="00F51A43">
        <w:rPr>
          <w:sz w:val="22"/>
          <w:szCs w:val="22"/>
        </w:rPr>
        <w:t xml:space="preserve"> Sparkassen- und Bankenwesen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bookmarkStart w:id="42" w:name="ZH_4"/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r w:rsidRPr="00F51A43">
        <w:rPr>
          <w:b/>
          <w:sz w:val="22"/>
          <w:szCs w:val="22"/>
        </w:rPr>
        <w:fldChar w:fldCharType="begin"/>
      </w:r>
      <w:r w:rsidRPr="00F51A43">
        <w:rPr>
          <w:b/>
          <w:sz w:val="22"/>
          <w:szCs w:val="22"/>
        </w:rPr>
        <w:instrText xml:space="preserve"> HYPERLINK  \l "H_4" </w:instrText>
      </w:r>
      <w:r w:rsidRPr="00F51A43">
        <w:rPr>
          <w:b/>
          <w:sz w:val="22"/>
          <w:szCs w:val="22"/>
        </w:rPr>
      </w:r>
      <w:r w:rsidRPr="00F51A43">
        <w:rPr>
          <w:b/>
          <w:sz w:val="22"/>
          <w:szCs w:val="22"/>
        </w:rPr>
        <w:fldChar w:fldCharType="separate"/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H. 4.  </w:t>
      </w:r>
      <w:r w:rsidRPr="00F51A43">
        <w:rPr>
          <w:b/>
          <w:sz w:val="22"/>
          <w:szCs w:val="22"/>
        </w:rPr>
        <w:fldChar w:fldCharType="end"/>
      </w:r>
      <w:bookmarkEnd w:id="42"/>
      <w:r w:rsidRPr="00F51A43">
        <w:rPr>
          <w:b/>
          <w:sz w:val="22"/>
          <w:szCs w:val="22"/>
        </w:rPr>
        <w:t xml:space="preserve"> Gerichts- und Prozesswesen</w:t>
      </w:r>
    </w:p>
    <w:bookmarkStart w:id="43" w:name="ZH_4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"H_4_1"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4. 1.</w:t>
      </w:r>
      <w:r w:rsidRPr="00F51A43">
        <w:rPr>
          <w:sz w:val="22"/>
          <w:szCs w:val="22"/>
        </w:rPr>
        <w:fldChar w:fldCharType="end"/>
      </w:r>
      <w:bookmarkEnd w:id="43"/>
      <w:r w:rsidRPr="00F51A43">
        <w:rPr>
          <w:sz w:val="22"/>
          <w:szCs w:val="22"/>
        </w:rPr>
        <w:t xml:space="preserve"> Justizverwaltung, Ortsgericht</w:t>
      </w:r>
    </w:p>
    <w:bookmarkStart w:id="44" w:name="ZH_4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"H_4_2"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4. 2.</w:t>
      </w:r>
      <w:r w:rsidRPr="00F51A43">
        <w:rPr>
          <w:sz w:val="22"/>
          <w:szCs w:val="22"/>
        </w:rPr>
        <w:fldChar w:fldCharType="end"/>
      </w:r>
      <w:bookmarkEnd w:id="44"/>
      <w:r w:rsidRPr="00F51A43">
        <w:rPr>
          <w:sz w:val="22"/>
          <w:szCs w:val="22"/>
        </w:rPr>
        <w:t xml:space="preserve"> Bürgerliche Prozesse und Beschwerden</w:t>
      </w:r>
    </w:p>
    <w:bookmarkStart w:id="45" w:name="ZH_4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"H_4_3"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4. 3.</w:t>
      </w:r>
      <w:r w:rsidRPr="00F51A43">
        <w:rPr>
          <w:sz w:val="22"/>
          <w:szCs w:val="22"/>
        </w:rPr>
        <w:fldChar w:fldCharType="end"/>
      </w:r>
      <w:bookmarkEnd w:id="45"/>
      <w:r w:rsidRPr="00F51A43">
        <w:rPr>
          <w:sz w:val="22"/>
          <w:szCs w:val="22"/>
        </w:rPr>
        <w:t xml:space="preserve"> Strafprozesse</w:t>
      </w:r>
    </w:p>
    <w:bookmarkStart w:id="46" w:name="ZH_4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"H_4_4"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4. 4.</w:t>
      </w:r>
      <w:r w:rsidRPr="00F51A43">
        <w:rPr>
          <w:sz w:val="22"/>
          <w:szCs w:val="22"/>
        </w:rPr>
        <w:fldChar w:fldCharType="end"/>
      </w:r>
      <w:bookmarkEnd w:id="46"/>
      <w:r w:rsidRPr="00F51A43">
        <w:rPr>
          <w:sz w:val="22"/>
          <w:szCs w:val="22"/>
        </w:rPr>
        <w:t xml:space="preserve"> Zwangsvollstreckungen</w:t>
      </w:r>
    </w:p>
    <w:bookmarkStart w:id="47" w:name="ZH_4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"H_4_5"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4. 5.</w:t>
      </w:r>
      <w:r w:rsidRPr="00F51A43">
        <w:rPr>
          <w:sz w:val="22"/>
          <w:szCs w:val="22"/>
        </w:rPr>
        <w:fldChar w:fldCharType="end"/>
      </w:r>
      <w:bookmarkEnd w:id="47"/>
      <w:r w:rsidRPr="00F51A43">
        <w:rPr>
          <w:sz w:val="22"/>
          <w:szCs w:val="22"/>
        </w:rPr>
        <w:t xml:space="preserve"> Vormundschaften, Pflegschaften, Nachlasswesen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bookmarkStart w:id="48" w:name="ZH_5"/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r w:rsidRPr="00F51A43">
        <w:rPr>
          <w:b/>
          <w:sz w:val="22"/>
          <w:szCs w:val="22"/>
        </w:rPr>
        <w:fldChar w:fldCharType="begin"/>
      </w:r>
      <w:r w:rsidRPr="00F51A43">
        <w:rPr>
          <w:b/>
          <w:sz w:val="22"/>
          <w:szCs w:val="22"/>
        </w:rPr>
        <w:instrText xml:space="preserve"> HYPERLINK  \l "H_5" </w:instrText>
      </w:r>
      <w:r w:rsidRPr="00F51A43">
        <w:rPr>
          <w:b/>
          <w:sz w:val="22"/>
          <w:szCs w:val="22"/>
        </w:rPr>
      </w:r>
      <w:r w:rsidRPr="00F51A43">
        <w:rPr>
          <w:b/>
          <w:sz w:val="22"/>
          <w:szCs w:val="22"/>
        </w:rPr>
        <w:fldChar w:fldCharType="separate"/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H. 5.  </w:t>
      </w:r>
      <w:r w:rsidRPr="00F51A43">
        <w:rPr>
          <w:b/>
          <w:sz w:val="22"/>
          <w:szCs w:val="22"/>
        </w:rPr>
        <w:fldChar w:fldCharType="end"/>
      </w:r>
      <w:r w:rsidRPr="00F51A43">
        <w:rPr>
          <w:b/>
          <w:sz w:val="22"/>
          <w:szCs w:val="22"/>
        </w:rPr>
        <w:t xml:space="preserve"> </w:t>
      </w:r>
      <w:bookmarkEnd w:id="48"/>
      <w:r w:rsidRPr="00F51A43">
        <w:rPr>
          <w:b/>
          <w:sz w:val="22"/>
          <w:szCs w:val="22"/>
        </w:rPr>
        <w:t>Polizei</w:t>
      </w:r>
    </w:p>
    <w:bookmarkStart w:id="49" w:name="ZH_5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"H_5_1"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5. 1.</w:t>
      </w:r>
      <w:r w:rsidRPr="00F51A43">
        <w:rPr>
          <w:sz w:val="22"/>
          <w:szCs w:val="22"/>
        </w:rPr>
        <w:fldChar w:fldCharType="end"/>
      </w:r>
      <w:bookmarkEnd w:id="49"/>
      <w:r w:rsidRPr="00F51A43">
        <w:rPr>
          <w:sz w:val="22"/>
          <w:szCs w:val="22"/>
        </w:rPr>
        <w:t xml:space="preserve"> Polizeiverwaltung und allgemeine Polizeisachen</w:t>
      </w:r>
    </w:p>
    <w:bookmarkStart w:id="50" w:name="ZH_5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"H_5_2"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5. 2.</w:t>
      </w:r>
      <w:r w:rsidRPr="00F51A43">
        <w:rPr>
          <w:sz w:val="22"/>
          <w:szCs w:val="22"/>
        </w:rPr>
        <w:fldChar w:fldCharType="end"/>
      </w:r>
      <w:bookmarkEnd w:id="50"/>
      <w:r w:rsidRPr="00F51A43">
        <w:rPr>
          <w:sz w:val="22"/>
          <w:szCs w:val="22"/>
        </w:rPr>
        <w:t xml:space="preserve"> Polizeistellen</w:t>
      </w:r>
    </w:p>
    <w:bookmarkStart w:id="51" w:name="ZH_5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"H_5_3"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5. 3.</w:t>
      </w:r>
      <w:r w:rsidRPr="00F51A43">
        <w:rPr>
          <w:sz w:val="22"/>
          <w:szCs w:val="22"/>
        </w:rPr>
        <w:fldChar w:fldCharType="end"/>
      </w:r>
      <w:bookmarkEnd w:id="51"/>
      <w:r w:rsidRPr="00F51A43">
        <w:rPr>
          <w:sz w:val="22"/>
          <w:szCs w:val="22"/>
        </w:rPr>
        <w:t xml:space="preserve"> Ordnungs- und Sicherheitspolizei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5_4" w:history="1">
        <w:bookmarkStart w:id="52" w:name="ZH_5_4"/>
        <w:r w:rsidRPr="00F51A43">
          <w:rPr>
            <w:rStyle w:val="Hyperlink"/>
            <w:rFonts w:cs="Arial"/>
            <w:sz w:val="22"/>
            <w:szCs w:val="22"/>
            <w:u w:val="none"/>
          </w:rPr>
          <w:t>H. 5. 4.</w:t>
        </w:r>
        <w:bookmarkEnd w:id="52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Politische Polizei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5_5" w:history="1">
        <w:bookmarkStart w:id="53" w:name="ZH_5_5"/>
        <w:r w:rsidRPr="00F51A43">
          <w:rPr>
            <w:rStyle w:val="Hyperlink"/>
            <w:rFonts w:cs="Arial"/>
            <w:sz w:val="22"/>
            <w:szCs w:val="22"/>
            <w:u w:val="none"/>
          </w:rPr>
          <w:t>H. 5. 5.</w:t>
        </w:r>
        <w:bookmarkEnd w:id="53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Sittenpolizei, Veranstaltungen, Vereine</w:t>
      </w:r>
    </w:p>
    <w:bookmarkStart w:id="54" w:name="ZH_5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"H_5_6"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5. 6. </w:t>
      </w:r>
      <w:r w:rsidRPr="00F51A43">
        <w:rPr>
          <w:sz w:val="22"/>
          <w:szCs w:val="22"/>
        </w:rPr>
        <w:fldChar w:fldCharType="end"/>
      </w:r>
      <w:bookmarkEnd w:id="54"/>
      <w:r w:rsidRPr="00F51A43">
        <w:rPr>
          <w:sz w:val="22"/>
          <w:szCs w:val="22"/>
        </w:rPr>
        <w:t xml:space="preserve"> Feuerpolizei, Brandversicherung</w:t>
      </w:r>
    </w:p>
    <w:bookmarkStart w:id="55" w:name="ZH_5_6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"H_5_6_1"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sz w:val="22"/>
          <w:szCs w:val="22"/>
          <w:u w:val="none"/>
        </w:rPr>
        <w:t>H. 5. 6. 1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55"/>
      <w:r w:rsidRPr="00F51A43">
        <w:rPr>
          <w:sz w:val="22"/>
          <w:szCs w:val="22"/>
        </w:rPr>
        <w:t>Feuerwehr</w:t>
      </w:r>
    </w:p>
    <w:bookmarkStart w:id="56" w:name="ZH_5_6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"H_5_6_2"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sz w:val="22"/>
          <w:szCs w:val="22"/>
          <w:u w:val="none"/>
        </w:rPr>
        <w:t>H. 5. 6. 2</w:t>
      </w:r>
      <w:r w:rsidRPr="00F51A43">
        <w:rPr>
          <w:sz w:val="22"/>
          <w:szCs w:val="22"/>
        </w:rPr>
        <w:fldChar w:fldCharType="end"/>
      </w:r>
      <w:bookmarkEnd w:id="56"/>
      <w:r w:rsidRPr="00F51A43">
        <w:rPr>
          <w:sz w:val="22"/>
          <w:szCs w:val="22"/>
        </w:rPr>
        <w:t xml:space="preserve"> Brandversicherung, Brände</w:t>
      </w:r>
    </w:p>
    <w:bookmarkStart w:id="57" w:name="ZH_5_7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"H_5_7"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5. 7. </w:t>
      </w:r>
      <w:r w:rsidRPr="00F51A43">
        <w:rPr>
          <w:sz w:val="22"/>
          <w:szCs w:val="22"/>
        </w:rPr>
        <w:fldChar w:fldCharType="end"/>
      </w:r>
      <w:bookmarkEnd w:id="57"/>
      <w:r w:rsidRPr="00F51A43">
        <w:rPr>
          <w:sz w:val="22"/>
          <w:szCs w:val="22"/>
        </w:rPr>
        <w:t xml:space="preserve"> Pass- und Meldewesen, Obdachlose, Ausländer 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hyperlink w:anchor="H_6" w:history="1">
        <w:bookmarkStart w:id="58" w:name="ZH_6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H. 6. </w:t>
        </w:r>
        <w:bookmarkEnd w:id="58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 </w:t>
        </w:r>
      </w:hyperlink>
      <w:r w:rsidRPr="00F51A43">
        <w:rPr>
          <w:b/>
          <w:sz w:val="22"/>
          <w:szCs w:val="22"/>
        </w:rPr>
        <w:t xml:space="preserve">  Kirchen und Schulen</w:t>
      </w:r>
    </w:p>
    <w:p w:rsidR="00201C15" w:rsidRDefault="00201C15" w:rsidP="00746A83">
      <w:pPr>
        <w:pStyle w:val="BodyText"/>
        <w:rPr>
          <w:sz w:val="22"/>
          <w:szCs w:val="22"/>
        </w:rPr>
      </w:pPr>
      <w:hyperlink w:anchor="H_6_1" w:history="1">
        <w:bookmarkStart w:id="59" w:name="ZH_6_1"/>
        <w:r w:rsidRPr="00F51A43">
          <w:rPr>
            <w:rStyle w:val="Hyperlink"/>
            <w:rFonts w:cs="Arial"/>
            <w:sz w:val="22"/>
            <w:szCs w:val="22"/>
            <w:u w:val="none"/>
          </w:rPr>
          <w:t>H. 6. 1.</w:t>
        </w:r>
        <w:bookmarkEnd w:id="59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Kirchensachen</w:t>
      </w:r>
    </w:p>
    <w:bookmarkStart w:id="60" w:name="ZH_6_1_1"/>
    <w:p w:rsidR="00201C15" w:rsidRDefault="00201C15" w:rsidP="00746A83">
      <w:pPr>
        <w:pStyle w:val="BodyText"/>
        <w:rPr>
          <w:sz w:val="22"/>
          <w:szCs w:val="22"/>
        </w:rPr>
      </w:pPr>
      <w:r w:rsidRPr="004931DE">
        <w:rPr>
          <w:sz w:val="22"/>
          <w:szCs w:val="22"/>
        </w:rPr>
        <w:fldChar w:fldCharType="begin"/>
      </w:r>
      <w:r w:rsidRPr="004931DE">
        <w:rPr>
          <w:sz w:val="22"/>
          <w:szCs w:val="22"/>
        </w:rPr>
        <w:instrText>HYPERLINK  \l "H_6_1_1"</w:instrText>
      </w:r>
      <w:r w:rsidRPr="004931DE">
        <w:rPr>
          <w:sz w:val="22"/>
          <w:szCs w:val="22"/>
        </w:rPr>
      </w:r>
      <w:r w:rsidRPr="004931DE">
        <w:rPr>
          <w:sz w:val="22"/>
          <w:szCs w:val="22"/>
        </w:rPr>
        <w:fldChar w:fldCharType="separate"/>
      </w:r>
      <w:r w:rsidRPr="004931DE">
        <w:rPr>
          <w:rStyle w:val="Hyperlink"/>
          <w:sz w:val="22"/>
          <w:szCs w:val="22"/>
          <w:u w:val="none"/>
        </w:rPr>
        <w:t>H.6.1.1</w:t>
      </w:r>
      <w:bookmarkEnd w:id="60"/>
      <w:r w:rsidRPr="004931DE">
        <w:rPr>
          <w:rStyle w:val="Hyperlink"/>
          <w:sz w:val="22"/>
          <w:szCs w:val="22"/>
          <w:u w:val="none"/>
        </w:rPr>
        <w:t>.</w:t>
      </w:r>
      <w:r w:rsidRPr="004931DE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Bibeln</w:t>
      </w:r>
    </w:p>
    <w:bookmarkStart w:id="61" w:name="ZH_6_1_2"/>
    <w:p w:rsidR="00201C15" w:rsidRDefault="00201C15" w:rsidP="00746A83">
      <w:pPr>
        <w:pStyle w:val="BodyText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 \l "H_6_1_2" </w:instrText>
      </w:r>
      <w:r w:rsidRPr="00FB7EC8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FB7EC8">
        <w:rPr>
          <w:rStyle w:val="Hyperlink"/>
          <w:sz w:val="22"/>
          <w:szCs w:val="22"/>
          <w:u w:val="none"/>
        </w:rPr>
        <w:t>H.6.1.2.</w:t>
      </w:r>
      <w:bookmarkEnd w:id="61"/>
      <w:r>
        <w:rPr>
          <w:sz w:val="22"/>
          <w:szCs w:val="22"/>
        </w:rPr>
        <w:fldChar w:fldCharType="end"/>
      </w:r>
      <w:r>
        <w:rPr>
          <w:sz w:val="22"/>
          <w:szCs w:val="22"/>
        </w:rPr>
        <w:t>Gesangbücher</w:t>
      </w:r>
    </w:p>
    <w:bookmarkStart w:id="62" w:name="ZH_6_1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B7EC8">
        <w:rPr>
          <w:sz w:val="22"/>
          <w:szCs w:val="22"/>
        </w:rPr>
        <w:fldChar w:fldCharType="begin"/>
      </w:r>
      <w:r w:rsidRPr="00FB7EC8">
        <w:rPr>
          <w:sz w:val="22"/>
          <w:szCs w:val="22"/>
        </w:rPr>
        <w:instrText xml:space="preserve"> HYPERLINK  \l "H_6_1_3" </w:instrText>
      </w:r>
      <w:r w:rsidRPr="00FB7EC8">
        <w:rPr>
          <w:sz w:val="22"/>
          <w:szCs w:val="22"/>
        </w:rPr>
      </w:r>
      <w:r w:rsidRPr="00FB7EC8">
        <w:rPr>
          <w:sz w:val="22"/>
          <w:szCs w:val="22"/>
        </w:rPr>
        <w:fldChar w:fldCharType="separate"/>
      </w:r>
      <w:r w:rsidRPr="00FB7EC8">
        <w:rPr>
          <w:rStyle w:val="Hyperlink"/>
          <w:sz w:val="22"/>
          <w:szCs w:val="22"/>
          <w:u w:val="none"/>
        </w:rPr>
        <w:t>H.6.1.3</w:t>
      </w:r>
      <w:r w:rsidRPr="00FB7EC8">
        <w:rPr>
          <w:sz w:val="22"/>
          <w:szCs w:val="22"/>
        </w:rPr>
        <w:fldChar w:fldCharType="end"/>
      </w:r>
      <w:r w:rsidRPr="00FB7EC8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bookmarkEnd w:id="62"/>
      <w:r>
        <w:rPr>
          <w:sz w:val="22"/>
          <w:szCs w:val="22"/>
        </w:rPr>
        <w:t>kirchliche Bücher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6_2" w:history="1">
        <w:bookmarkStart w:id="63" w:name="ZH_6_2"/>
        <w:r w:rsidRPr="00F51A43">
          <w:rPr>
            <w:rStyle w:val="Hyperlink"/>
            <w:rFonts w:cs="Arial"/>
            <w:sz w:val="22"/>
            <w:szCs w:val="22"/>
            <w:u w:val="none"/>
          </w:rPr>
          <w:t>H. 6. 2.</w:t>
        </w:r>
        <w:bookmarkEnd w:id="63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Schulwesen</w:t>
      </w:r>
    </w:p>
    <w:bookmarkStart w:id="64" w:name="ZH_6_2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"H_6_2_1"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sz w:val="22"/>
          <w:szCs w:val="22"/>
          <w:u w:val="none"/>
        </w:rPr>
        <w:t>H. 6. 2. 1</w:t>
      </w:r>
      <w:r w:rsidRPr="00F51A43">
        <w:rPr>
          <w:sz w:val="22"/>
          <w:szCs w:val="22"/>
        </w:rPr>
        <w:fldChar w:fldCharType="end"/>
      </w:r>
      <w:bookmarkEnd w:id="64"/>
      <w:r w:rsidRPr="00F51A43">
        <w:rPr>
          <w:sz w:val="22"/>
          <w:szCs w:val="22"/>
        </w:rPr>
        <w:t xml:space="preserve"> Schulverwaltung, Stellenbesetzung</w:t>
      </w:r>
    </w:p>
    <w:bookmarkStart w:id="65" w:name="ZH_6_2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"H_6_2_2"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6. 2. 2</w:t>
      </w:r>
      <w:r w:rsidRPr="00F51A43">
        <w:rPr>
          <w:sz w:val="22"/>
          <w:szCs w:val="22"/>
        </w:rPr>
        <w:fldChar w:fldCharType="end"/>
      </w:r>
      <w:bookmarkEnd w:id="65"/>
      <w:r w:rsidRPr="00F51A43">
        <w:rPr>
          <w:sz w:val="22"/>
          <w:szCs w:val="22"/>
        </w:rPr>
        <w:t xml:space="preserve"> Personalangelegenheiten der Lehrer, Besoldung</w:t>
      </w:r>
    </w:p>
    <w:bookmarkStart w:id="66" w:name="ZH_6_2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"H_6_2_3"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6. 2. 3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66"/>
      <w:r w:rsidRPr="00F51A43">
        <w:rPr>
          <w:sz w:val="22"/>
          <w:szCs w:val="22"/>
        </w:rPr>
        <w:t>Schulgebäude</w:t>
      </w:r>
    </w:p>
    <w:bookmarkStart w:id="67" w:name="ZH_6_2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"H_6_2_4"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6. 2. 4</w:t>
      </w:r>
      <w:r w:rsidRPr="00F51A43">
        <w:rPr>
          <w:sz w:val="22"/>
          <w:szCs w:val="22"/>
        </w:rPr>
        <w:fldChar w:fldCharType="end"/>
      </w:r>
      <w:bookmarkEnd w:id="67"/>
      <w:r w:rsidRPr="00F51A43">
        <w:rPr>
          <w:sz w:val="22"/>
          <w:szCs w:val="22"/>
        </w:rPr>
        <w:t xml:space="preserve"> Gesamtschulverband</w:t>
      </w:r>
    </w:p>
    <w:bookmarkStart w:id="68" w:name="ZH_6_2_5"/>
    <w:p w:rsidR="00201C15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"H_6_2_5"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6. 2. 5</w:t>
      </w:r>
      <w:r w:rsidRPr="00F51A43">
        <w:rPr>
          <w:sz w:val="22"/>
          <w:szCs w:val="22"/>
        </w:rPr>
        <w:fldChar w:fldCharType="end"/>
      </w:r>
      <w:bookmarkEnd w:id="68"/>
      <w:r w:rsidRPr="00F51A43">
        <w:rPr>
          <w:sz w:val="22"/>
          <w:szCs w:val="22"/>
        </w:rPr>
        <w:t xml:space="preserve"> Fortbildungs- und Privatschulen</w:t>
      </w:r>
    </w:p>
    <w:bookmarkStart w:id="69" w:name="ZH_6_2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B7EC8">
        <w:rPr>
          <w:sz w:val="22"/>
          <w:szCs w:val="22"/>
        </w:rPr>
        <w:fldChar w:fldCharType="begin"/>
      </w:r>
      <w:r w:rsidRPr="00FB7EC8">
        <w:rPr>
          <w:sz w:val="22"/>
          <w:szCs w:val="22"/>
        </w:rPr>
        <w:instrText xml:space="preserve"> HYPERLINK  \l "H_6_2_6" </w:instrText>
      </w:r>
      <w:r w:rsidRPr="00FB7EC8">
        <w:rPr>
          <w:sz w:val="22"/>
          <w:szCs w:val="22"/>
        </w:rPr>
      </w:r>
      <w:r w:rsidRPr="00FB7EC8">
        <w:rPr>
          <w:sz w:val="22"/>
          <w:szCs w:val="22"/>
        </w:rPr>
        <w:fldChar w:fldCharType="separate"/>
      </w:r>
      <w:r w:rsidRPr="00FB7EC8">
        <w:rPr>
          <w:rStyle w:val="Hyperlink"/>
          <w:sz w:val="22"/>
          <w:szCs w:val="22"/>
          <w:u w:val="none"/>
        </w:rPr>
        <w:t>H. 6. 2. 6</w:t>
      </w:r>
      <w:r w:rsidRPr="00FB7EC8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bookmarkEnd w:id="69"/>
      <w:r>
        <w:rPr>
          <w:sz w:val="22"/>
          <w:szCs w:val="22"/>
        </w:rPr>
        <w:t xml:space="preserve">Schulbücher 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bookmarkStart w:id="70" w:name="ZH_7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"H_7"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H. 7.   </w:t>
      </w:r>
      <w:r w:rsidRPr="00F51A43">
        <w:rPr>
          <w:sz w:val="22"/>
          <w:szCs w:val="22"/>
        </w:rPr>
        <w:fldChar w:fldCharType="end"/>
      </w:r>
      <w:bookmarkEnd w:id="70"/>
      <w:r w:rsidRPr="00F51A43">
        <w:rPr>
          <w:sz w:val="22"/>
          <w:szCs w:val="22"/>
        </w:rPr>
        <w:t xml:space="preserve"> </w:t>
      </w:r>
      <w:r w:rsidRPr="00F51A43">
        <w:rPr>
          <w:b/>
          <w:sz w:val="22"/>
          <w:szCs w:val="22"/>
        </w:rPr>
        <w:t>Kultur- und Heimatpflege, Denkmal- und Naturschutz</w:t>
      </w:r>
    </w:p>
    <w:bookmarkStart w:id="71" w:name="ZH_7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"H_7_1"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7. 1. </w:t>
      </w:r>
      <w:r w:rsidRPr="00F51A43">
        <w:rPr>
          <w:sz w:val="22"/>
          <w:szCs w:val="22"/>
        </w:rPr>
        <w:fldChar w:fldCharType="end"/>
      </w:r>
      <w:bookmarkEnd w:id="71"/>
      <w:r w:rsidRPr="00F51A43">
        <w:rPr>
          <w:sz w:val="22"/>
          <w:szCs w:val="22"/>
        </w:rPr>
        <w:t xml:space="preserve"> Kultur- und Heimatpflege</w:t>
      </w:r>
    </w:p>
    <w:bookmarkStart w:id="72" w:name="ZH_7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"H_7_2"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7. 2. </w:t>
      </w:r>
      <w:r w:rsidRPr="00F51A43">
        <w:rPr>
          <w:sz w:val="22"/>
          <w:szCs w:val="22"/>
        </w:rPr>
        <w:fldChar w:fldCharType="end"/>
      </w:r>
      <w:bookmarkEnd w:id="72"/>
      <w:r w:rsidRPr="00F51A43">
        <w:rPr>
          <w:sz w:val="22"/>
          <w:szCs w:val="22"/>
        </w:rPr>
        <w:t xml:space="preserve"> Fremdenverkehr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7_3" w:history="1">
        <w:bookmarkStart w:id="73" w:name="ZH_7_3"/>
        <w:r w:rsidRPr="00F51A43">
          <w:rPr>
            <w:rStyle w:val="Hyperlink"/>
            <w:rFonts w:cs="Arial"/>
            <w:sz w:val="22"/>
            <w:szCs w:val="22"/>
            <w:u w:val="none"/>
          </w:rPr>
          <w:t>H. 7. 3.</w:t>
        </w:r>
        <w:bookmarkEnd w:id="73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Naturschutz   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t xml:space="preserve"> </w:t>
      </w:r>
    </w:p>
    <w:bookmarkStart w:id="74" w:name="ZH_8"/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"H_8"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H. 8.   </w:t>
      </w:r>
      <w:r w:rsidRPr="00F51A43">
        <w:rPr>
          <w:sz w:val="22"/>
          <w:szCs w:val="22"/>
        </w:rPr>
        <w:fldChar w:fldCharType="end"/>
      </w:r>
      <w:bookmarkEnd w:id="74"/>
      <w:r w:rsidRPr="00F51A43">
        <w:rPr>
          <w:sz w:val="22"/>
          <w:szCs w:val="22"/>
        </w:rPr>
        <w:t xml:space="preserve"> </w:t>
      </w:r>
      <w:r w:rsidRPr="00F51A43">
        <w:rPr>
          <w:b/>
          <w:sz w:val="22"/>
          <w:szCs w:val="22"/>
        </w:rPr>
        <w:t>Fürsorge und Gesundheitswesen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8_1" w:history="1">
        <w:bookmarkStart w:id="75" w:name="ZH_8_1"/>
        <w:r w:rsidRPr="00F51A43">
          <w:rPr>
            <w:rStyle w:val="Hyperlink"/>
            <w:rFonts w:cs="Arial"/>
            <w:sz w:val="22"/>
            <w:szCs w:val="22"/>
            <w:u w:val="none"/>
          </w:rPr>
          <w:t>H. 8. 1.</w:t>
        </w:r>
        <w:bookmarkEnd w:id="75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Armenpflege, Sozial- und Berufsfürsorge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8_2" w:history="1">
        <w:bookmarkStart w:id="76" w:name="ZH_8_2"/>
        <w:r w:rsidRPr="00F51A43">
          <w:rPr>
            <w:rStyle w:val="Hyperlink"/>
            <w:rFonts w:cs="Arial"/>
            <w:sz w:val="22"/>
            <w:szCs w:val="22"/>
            <w:u w:val="none"/>
          </w:rPr>
          <w:t>H. 8. 2.</w:t>
        </w:r>
        <w:bookmarkEnd w:id="76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Sammlungen, Spenden</w:t>
      </w:r>
    </w:p>
    <w:bookmarkStart w:id="77" w:name="ZH_8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"H_8_3"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8. 3. </w:t>
      </w:r>
      <w:r w:rsidRPr="00F51A43">
        <w:rPr>
          <w:sz w:val="22"/>
          <w:szCs w:val="22"/>
        </w:rPr>
        <w:fldChar w:fldCharType="end"/>
      </w:r>
      <w:bookmarkEnd w:id="77"/>
      <w:r w:rsidRPr="00F51A43">
        <w:rPr>
          <w:sz w:val="22"/>
          <w:szCs w:val="22"/>
        </w:rPr>
        <w:t xml:space="preserve"> Sozialversicherung, private Versicherungen, Krankenkassen</w:t>
      </w:r>
    </w:p>
    <w:bookmarkStart w:id="78" w:name="ZH_8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"H_8_4"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8. 4. </w:t>
      </w:r>
      <w:r w:rsidRPr="00F51A43">
        <w:rPr>
          <w:sz w:val="22"/>
          <w:szCs w:val="22"/>
        </w:rPr>
        <w:fldChar w:fldCharType="end"/>
      </w:r>
      <w:bookmarkEnd w:id="78"/>
      <w:r w:rsidRPr="00F51A43">
        <w:rPr>
          <w:sz w:val="22"/>
          <w:szCs w:val="22"/>
        </w:rPr>
        <w:t xml:space="preserve"> Kinder – und Jugendpflege</w:t>
      </w:r>
    </w:p>
    <w:bookmarkStart w:id="79" w:name="ZH_8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"H_8_5"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8. 5.</w:t>
      </w:r>
      <w:r w:rsidRPr="00F51A43">
        <w:rPr>
          <w:sz w:val="22"/>
          <w:szCs w:val="22"/>
        </w:rPr>
        <w:fldChar w:fldCharType="end"/>
      </w:r>
      <w:bookmarkEnd w:id="79"/>
      <w:r w:rsidRPr="00F51A43">
        <w:rPr>
          <w:sz w:val="22"/>
          <w:szCs w:val="22"/>
        </w:rPr>
        <w:t xml:space="preserve">  Gesundheitswesen</w:t>
      </w:r>
    </w:p>
    <w:bookmarkStart w:id="80" w:name="ZH_8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"H_8_6"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8. 6.</w:t>
      </w:r>
      <w:r w:rsidRPr="00F51A43">
        <w:rPr>
          <w:sz w:val="22"/>
          <w:szCs w:val="22"/>
        </w:rPr>
        <w:fldChar w:fldCharType="end"/>
      </w:r>
      <w:bookmarkEnd w:id="80"/>
      <w:r w:rsidRPr="00F51A43">
        <w:rPr>
          <w:sz w:val="22"/>
          <w:szCs w:val="22"/>
        </w:rPr>
        <w:t xml:space="preserve">  Veterinärwesen</w:t>
      </w:r>
    </w:p>
    <w:bookmarkStart w:id="81" w:name="ZH_8_7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"H_8_7"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8. 7. </w:t>
      </w:r>
      <w:r w:rsidRPr="00F51A43">
        <w:rPr>
          <w:sz w:val="22"/>
          <w:szCs w:val="22"/>
        </w:rPr>
        <w:fldChar w:fldCharType="end"/>
      </w:r>
      <w:bookmarkEnd w:id="81"/>
      <w:r w:rsidRPr="00F51A43">
        <w:rPr>
          <w:sz w:val="22"/>
          <w:szCs w:val="22"/>
        </w:rPr>
        <w:t xml:space="preserve"> Friedhofswesen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8_8" w:history="1">
        <w:bookmarkStart w:id="82" w:name="ZH_8_8"/>
        <w:r w:rsidRPr="00F51A43">
          <w:rPr>
            <w:rStyle w:val="Hyperlink"/>
            <w:rFonts w:cs="Arial"/>
            <w:sz w:val="22"/>
            <w:szCs w:val="22"/>
            <w:u w:val="none"/>
          </w:rPr>
          <w:t>H. 8. 8.</w:t>
        </w:r>
        <w:bookmarkEnd w:id="82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Sportverein  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hyperlink w:anchor="H_9" w:history="1">
        <w:bookmarkStart w:id="83" w:name="ZH_9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H. 9.  </w:t>
        </w:r>
        <w:bookmarkEnd w:id="83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</w:t>
      </w:r>
      <w:r w:rsidRPr="00F51A43">
        <w:rPr>
          <w:b/>
          <w:sz w:val="22"/>
          <w:szCs w:val="22"/>
        </w:rPr>
        <w:t>Bauwesen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9_1" w:history="1">
        <w:bookmarkStart w:id="84" w:name="ZH_9_1"/>
        <w:r w:rsidRPr="00F51A43">
          <w:rPr>
            <w:rStyle w:val="Hyperlink"/>
            <w:rFonts w:cs="Arial"/>
            <w:bCs/>
            <w:sz w:val="22"/>
            <w:szCs w:val="22"/>
            <w:u w:val="none"/>
          </w:rPr>
          <w:t>H. 9. 1.</w:t>
        </w:r>
        <w:bookmarkEnd w:id="84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Hochbau, Baupolizei</w:t>
      </w:r>
    </w:p>
    <w:bookmarkStart w:id="85" w:name="ZH_9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9. 2. </w:t>
      </w:r>
      <w:r w:rsidRPr="00F51A43">
        <w:rPr>
          <w:sz w:val="22"/>
          <w:szCs w:val="22"/>
        </w:rPr>
        <w:fldChar w:fldCharType="end"/>
      </w:r>
      <w:bookmarkEnd w:id="85"/>
      <w:r w:rsidRPr="00F51A43">
        <w:rPr>
          <w:sz w:val="22"/>
          <w:szCs w:val="22"/>
        </w:rPr>
        <w:t xml:space="preserve"> Bau und Unterhaltung der Gemeindegebäude (ohne Schulen) und Anlagen</w:t>
      </w:r>
    </w:p>
    <w:bookmarkStart w:id="86" w:name="ZH_9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9. 3. </w:t>
      </w:r>
      <w:r w:rsidRPr="00F51A43">
        <w:rPr>
          <w:sz w:val="22"/>
          <w:szCs w:val="22"/>
        </w:rPr>
        <w:fldChar w:fldCharType="end"/>
      </w:r>
      <w:bookmarkEnd w:id="86"/>
      <w:r w:rsidRPr="00F51A43">
        <w:rPr>
          <w:sz w:val="22"/>
          <w:szCs w:val="22"/>
        </w:rPr>
        <w:t xml:space="preserve"> Wohnungsbau und Siedlungswesen</w:t>
      </w:r>
    </w:p>
    <w:bookmarkStart w:id="87" w:name="ZH_9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9. 4. </w:t>
      </w:r>
      <w:r w:rsidRPr="00F51A43">
        <w:rPr>
          <w:sz w:val="22"/>
          <w:szCs w:val="22"/>
        </w:rPr>
        <w:fldChar w:fldCharType="end"/>
      </w:r>
      <w:bookmarkEnd w:id="87"/>
      <w:r w:rsidRPr="00F51A43">
        <w:rPr>
          <w:sz w:val="22"/>
          <w:szCs w:val="22"/>
        </w:rPr>
        <w:t xml:space="preserve"> Miet- und Pachtschutz</w:t>
      </w:r>
    </w:p>
    <w:bookmarkStart w:id="88" w:name="ZH_9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9. 5. </w:t>
      </w:r>
      <w:r w:rsidRPr="00F51A43">
        <w:rPr>
          <w:sz w:val="22"/>
          <w:szCs w:val="22"/>
        </w:rPr>
        <w:fldChar w:fldCharType="end"/>
      </w:r>
      <w:bookmarkEnd w:id="88"/>
      <w:r w:rsidRPr="00F51A43">
        <w:rPr>
          <w:sz w:val="22"/>
          <w:szCs w:val="22"/>
        </w:rPr>
        <w:t xml:space="preserve"> Straßen- und Wegebau</w:t>
      </w:r>
    </w:p>
    <w:bookmarkStart w:id="89" w:name="ZH_9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 xml:space="preserve">H. 9. 6. </w:t>
      </w:r>
      <w:r w:rsidRPr="00F51A43">
        <w:rPr>
          <w:sz w:val="22"/>
          <w:szCs w:val="22"/>
        </w:rPr>
        <w:fldChar w:fldCharType="end"/>
      </w:r>
      <w:bookmarkEnd w:id="89"/>
      <w:r w:rsidRPr="00F51A43">
        <w:rPr>
          <w:sz w:val="22"/>
          <w:szCs w:val="22"/>
        </w:rPr>
        <w:t xml:space="preserve"> Straßenreinigung, Müllabfuhr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9_7" w:history="1">
        <w:bookmarkStart w:id="90" w:name="ZH_9_7"/>
        <w:r w:rsidRPr="00F51A43">
          <w:rPr>
            <w:rStyle w:val="Hyperlink"/>
            <w:rFonts w:cs="Arial"/>
            <w:sz w:val="22"/>
            <w:szCs w:val="22"/>
            <w:u w:val="none"/>
          </w:rPr>
          <w:t>H. 9. 7.</w:t>
        </w:r>
        <w:bookmarkEnd w:id="90"/>
        <w:r w:rsidRPr="00F51A43">
          <w:rPr>
            <w:rStyle w:val="Hyperlink"/>
            <w:rFonts w:cs="Arial"/>
            <w:sz w:val="22"/>
            <w:szCs w:val="22"/>
            <w:u w:val="none"/>
          </w:rPr>
          <w:t xml:space="preserve"> </w:t>
        </w:r>
      </w:hyperlink>
      <w:r w:rsidRPr="00F51A43">
        <w:rPr>
          <w:sz w:val="22"/>
          <w:szCs w:val="22"/>
        </w:rPr>
        <w:t xml:space="preserve"> Wasserbau, Wasserleitung und Kanalisation</w:t>
      </w:r>
    </w:p>
    <w:bookmarkStart w:id="91" w:name="ZH_9_7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"H_9_7_1"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sz w:val="22"/>
          <w:szCs w:val="22"/>
          <w:u w:val="none"/>
        </w:rPr>
        <w:t>H. 9. 7. 1</w:t>
      </w:r>
      <w:r w:rsidRPr="00F51A43">
        <w:rPr>
          <w:sz w:val="22"/>
          <w:szCs w:val="22"/>
        </w:rPr>
        <w:fldChar w:fldCharType="end"/>
      </w:r>
      <w:bookmarkEnd w:id="91"/>
      <w:r w:rsidRPr="00F51A43">
        <w:rPr>
          <w:sz w:val="22"/>
          <w:szCs w:val="22"/>
        </w:rPr>
        <w:t xml:space="preserve"> Wasserbau, Gewässerregulierung</w:t>
      </w:r>
    </w:p>
    <w:bookmarkStart w:id="92" w:name="ZH_9_7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"H_9_7_2"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9. 7. 2</w:t>
      </w:r>
      <w:r w:rsidRPr="00F51A43">
        <w:rPr>
          <w:sz w:val="22"/>
          <w:szCs w:val="22"/>
        </w:rPr>
        <w:fldChar w:fldCharType="end"/>
      </w:r>
      <w:bookmarkEnd w:id="92"/>
      <w:r w:rsidRPr="00F51A43">
        <w:rPr>
          <w:sz w:val="22"/>
          <w:szCs w:val="22"/>
        </w:rPr>
        <w:t xml:space="preserve"> Wasserleitung, Wasserversorgung</w:t>
      </w:r>
    </w:p>
    <w:bookmarkStart w:id="93" w:name="ZH_9_7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"H_9_7_3"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9. 7. 3</w:t>
      </w:r>
      <w:r w:rsidRPr="00F51A43">
        <w:rPr>
          <w:sz w:val="22"/>
          <w:szCs w:val="22"/>
        </w:rPr>
        <w:fldChar w:fldCharType="end"/>
      </w:r>
      <w:bookmarkEnd w:id="93"/>
      <w:r w:rsidRPr="00F51A43">
        <w:rPr>
          <w:sz w:val="22"/>
          <w:szCs w:val="22"/>
        </w:rPr>
        <w:t xml:space="preserve"> Kanalisation</w:t>
      </w:r>
    </w:p>
    <w:bookmarkStart w:id="94" w:name="ZH_9_8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"H_9_8"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9. 8.</w:t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 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94"/>
      <w:r w:rsidRPr="00F51A43">
        <w:rPr>
          <w:sz w:val="22"/>
          <w:szCs w:val="22"/>
        </w:rPr>
        <w:t>Sportplatz, Schwimmbad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bookmarkStart w:id="95" w:name="ZH_10"/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r w:rsidRPr="00F51A43">
        <w:rPr>
          <w:b/>
          <w:sz w:val="22"/>
          <w:szCs w:val="22"/>
        </w:rPr>
        <w:fldChar w:fldCharType="begin"/>
      </w:r>
      <w:r w:rsidRPr="00F51A43">
        <w:rPr>
          <w:b/>
          <w:sz w:val="22"/>
          <w:szCs w:val="22"/>
        </w:rPr>
        <w:instrText xml:space="preserve"> HYPERLINK  \l "H_10" </w:instrText>
      </w:r>
      <w:r w:rsidRPr="00F51A43">
        <w:rPr>
          <w:b/>
          <w:sz w:val="22"/>
          <w:szCs w:val="22"/>
        </w:rPr>
      </w:r>
      <w:r w:rsidRPr="00F51A43">
        <w:rPr>
          <w:b/>
          <w:sz w:val="22"/>
          <w:szCs w:val="22"/>
        </w:rPr>
        <w:fldChar w:fldCharType="separate"/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H. 10. </w:t>
      </w:r>
      <w:r w:rsidRPr="00F51A43">
        <w:rPr>
          <w:b/>
          <w:sz w:val="22"/>
          <w:szCs w:val="22"/>
        </w:rPr>
        <w:fldChar w:fldCharType="end"/>
      </w:r>
      <w:bookmarkEnd w:id="95"/>
      <w:r w:rsidRPr="00F51A43">
        <w:rPr>
          <w:b/>
          <w:sz w:val="22"/>
          <w:szCs w:val="22"/>
        </w:rPr>
        <w:t xml:space="preserve"> Landwirtschaft und Forsten</w:t>
      </w:r>
    </w:p>
    <w:bookmarkStart w:id="96" w:name="ZH_10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"H_10_1"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10. 1.</w:t>
      </w:r>
      <w:r w:rsidRPr="00F51A43">
        <w:rPr>
          <w:sz w:val="22"/>
          <w:szCs w:val="22"/>
        </w:rPr>
        <w:fldChar w:fldCharType="end"/>
      </w:r>
      <w:bookmarkEnd w:id="96"/>
      <w:r w:rsidRPr="00F51A43">
        <w:rPr>
          <w:sz w:val="22"/>
          <w:szCs w:val="22"/>
        </w:rPr>
        <w:t xml:space="preserve"> Landwirtschaft</w:t>
      </w:r>
    </w:p>
    <w:bookmarkStart w:id="97" w:name="ZH_10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"H_10_2"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10. 2.</w:t>
      </w:r>
      <w:r w:rsidRPr="00F51A43">
        <w:rPr>
          <w:sz w:val="22"/>
          <w:szCs w:val="22"/>
        </w:rPr>
        <w:fldChar w:fldCharType="end"/>
      </w:r>
      <w:bookmarkEnd w:id="97"/>
      <w:r w:rsidRPr="00F51A43">
        <w:rPr>
          <w:sz w:val="22"/>
          <w:szCs w:val="22"/>
        </w:rPr>
        <w:t xml:space="preserve"> Obst- und Gartenbau</w:t>
      </w:r>
    </w:p>
    <w:bookmarkStart w:id="98" w:name="ZH_10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"H_10_3"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10. 3.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98"/>
      <w:r w:rsidRPr="00F51A43">
        <w:rPr>
          <w:sz w:val="22"/>
          <w:szCs w:val="22"/>
        </w:rPr>
        <w:t>Viehzucht, Viehzählung</w:t>
      </w:r>
    </w:p>
    <w:bookmarkStart w:id="99" w:name="ZH_10_4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"H_10_4"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10. 4.</w:t>
      </w:r>
      <w:r w:rsidRPr="00F51A43">
        <w:rPr>
          <w:sz w:val="22"/>
          <w:szCs w:val="22"/>
        </w:rPr>
        <w:fldChar w:fldCharType="end"/>
      </w:r>
      <w:bookmarkEnd w:id="99"/>
      <w:r w:rsidRPr="00F51A43">
        <w:rPr>
          <w:sz w:val="22"/>
          <w:szCs w:val="22"/>
        </w:rPr>
        <w:t xml:space="preserve"> Hute und Mast</w:t>
      </w:r>
    </w:p>
    <w:bookmarkStart w:id="100" w:name="ZH_10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"H_10_5"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10. 5.</w:t>
      </w:r>
      <w:r w:rsidRPr="00F51A43">
        <w:rPr>
          <w:sz w:val="22"/>
          <w:szCs w:val="22"/>
        </w:rPr>
        <w:fldChar w:fldCharType="end"/>
      </w:r>
      <w:bookmarkEnd w:id="100"/>
      <w:r w:rsidRPr="00F51A43">
        <w:rPr>
          <w:sz w:val="22"/>
          <w:szCs w:val="22"/>
        </w:rPr>
        <w:t xml:space="preserve"> Landeskultursachen, Umlegung</w:t>
      </w:r>
    </w:p>
    <w:bookmarkStart w:id="101" w:name="ZH_10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"H_10_6"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  10. 6.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101"/>
      <w:r w:rsidRPr="00F51A43">
        <w:rPr>
          <w:sz w:val="22"/>
          <w:szCs w:val="22"/>
        </w:rPr>
        <w:t>Forst, Forstpersonal</w:t>
      </w:r>
    </w:p>
    <w:bookmarkStart w:id="102" w:name="ZH_10_7"/>
    <w:p w:rsidR="00201C15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"H_10_7"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10. 7.</w:t>
      </w:r>
      <w:r w:rsidRPr="00F51A43">
        <w:rPr>
          <w:sz w:val="22"/>
          <w:szCs w:val="22"/>
        </w:rPr>
        <w:fldChar w:fldCharType="end"/>
      </w:r>
      <w:bookmarkEnd w:id="102"/>
      <w:r w:rsidRPr="00F51A43">
        <w:rPr>
          <w:sz w:val="22"/>
          <w:szCs w:val="22"/>
        </w:rPr>
        <w:t xml:space="preserve"> Jagd und Fischerei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bookmarkStart w:id="103" w:name="ZH_11"/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r w:rsidRPr="00F51A43">
        <w:rPr>
          <w:b/>
          <w:sz w:val="22"/>
          <w:szCs w:val="22"/>
        </w:rPr>
        <w:fldChar w:fldCharType="begin"/>
      </w:r>
      <w:r w:rsidRPr="00F51A43">
        <w:rPr>
          <w:b/>
          <w:sz w:val="22"/>
          <w:szCs w:val="22"/>
        </w:rPr>
        <w:instrText xml:space="preserve"> HYPERLINK  \l "H_11" </w:instrText>
      </w:r>
      <w:r w:rsidRPr="00F51A43">
        <w:rPr>
          <w:b/>
          <w:sz w:val="22"/>
          <w:szCs w:val="22"/>
        </w:rPr>
      </w:r>
      <w:r w:rsidRPr="00F51A43">
        <w:rPr>
          <w:b/>
          <w:sz w:val="22"/>
          <w:szCs w:val="22"/>
        </w:rPr>
        <w:fldChar w:fldCharType="separate"/>
      </w:r>
      <w:r w:rsidRPr="00F51A43">
        <w:rPr>
          <w:rStyle w:val="Hyperlink"/>
          <w:b/>
          <w:sz w:val="22"/>
          <w:szCs w:val="22"/>
          <w:u w:val="none"/>
        </w:rPr>
        <w:t xml:space="preserve">H. 11. </w:t>
      </w:r>
      <w:r w:rsidRPr="00F51A43">
        <w:rPr>
          <w:b/>
          <w:sz w:val="22"/>
          <w:szCs w:val="22"/>
        </w:rPr>
        <w:fldChar w:fldCharType="end"/>
      </w:r>
      <w:bookmarkEnd w:id="103"/>
      <w:r w:rsidRPr="00F51A43">
        <w:rPr>
          <w:b/>
          <w:sz w:val="22"/>
          <w:szCs w:val="22"/>
        </w:rPr>
        <w:t xml:space="preserve"> Handel, Gewerbe und Verkehr</w:t>
      </w:r>
    </w:p>
    <w:bookmarkStart w:id="104" w:name="ZH_11_1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>HYPERLINK  \l "H_11_1"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11.</w:t>
      </w:r>
      <w:r>
        <w:rPr>
          <w:rStyle w:val="Hyperlink"/>
          <w:rFonts w:cs="Arial"/>
          <w:sz w:val="22"/>
          <w:szCs w:val="22"/>
          <w:u w:val="none"/>
        </w:rPr>
        <w:t xml:space="preserve"> </w:t>
      </w:r>
      <w:r w:rsidRPr="00F51A43">
        <w:rPr>
          <w:rStyle w:val="Hyperlink"/>
          <w:rFonts w:cs="Arial"/>
          <w:sz w:val="22"/>
          <w:szCs w:val="22"/>
          <w:u w:val="none"/>
        </w:rPr>
        <w:t>1.</w:t>
      </w:r>
      <w:r w:rsidRPr="00F51A43">
        <w:rPr>
          <w:rStyle w:val="Hyperlink"/>
          <w:rFonts w:cs="Arial"/>
          <w:b/>
          <w:sz w:val="22"/>
          <w:szCs w:val="22"/>
          <w:u w:val="none"/>
        </w:rPr>
        <w:t xml:space="preserve"> </w:t>
      </w:r>
      <w:r w:rsidRPr="00F51A43">
        <w:rPr>
          <w:sz w:val="22"/>
          <w:szCs w:val="22"/>
        </w:rPr>
        <w:fldChar w:fldCharType="end"/>
      </w:r>
      <w:bookmarkEnd w:id="104"/>
      <w:r w:rsidRPr="00F51A43">
        <w:rPr>
          <w:sz w:val="22"/>
          <w:szCs w:val="22"/>
        </w:rPr>
        <w:t xml:space="preserve"> Handelsbetrieb, Märkte</w:t>
      </w:r>
    </w:p>
    <w:bookmarkStart w:id="105" w:name="ZH_11_2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>HYPERLINK  \l "H_11_2"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11. 2.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105"/>
      <w:r w:rsidRPr="00F51A43">
        <w:rPr>
          <w:sz w:val="22"/>
          <w:szCs w:val="22"/>
        </w:rPr>
        <w:t>Maß- Gewichts- und Preisaufsicht</w:t>
      </w:r>
    </w:p>
    <w:bookmarkStart w:id="106" w:name="ZH_11_3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>HYPERLINK  \l "H_11_3"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11. 3.</w:t>
      </w:r>
      <w:r w:rsidRPr="00F51A43">
        <w:rPr>
          <w:sz w:val="22"/>
          <w:szCs w:val="22"/>
        </w:rPr>
        <w:fldChar w:fldCharType="end"/>
      </w:r>
      <w:r w:rsidRPr="00F51A43">
        <w:rPr>
          <w:sz w:val="22"/>
          <w:szCs w:val="22"/>
        </w:rPr>
        <w:t xml:space="preserve"> </w:t>
      </w:r>
      <w:bookmarkEnd w:id="106"/>
      <w:r w:rsidRPr="00F51A43">
        <w:rPr>
          <w:sz w:val="22"/>
          <w:szCs w:val="22"/>
        </w:rPr>
        <w:t>Brauwesen, Schankkonzessionen, Gastwirtschaften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  <w:hyperlink w:anchor="H_11_4" w:history="1">
        <w:bookmarkStart w:id="107" w:name="ZH_11_4"/>
        <w:r w:rsidRPr="00F51A43">
          <w:rPr>
            <w:rStyle w:val="Hyperlink"/>
            <w:rFonts w:cs="Arial"/>
            <w:sz w:val="22"/>
            <w:szCs w:val="22"/>
            <w:u w:val="none"/>
          </w:rPr>
          <w:t>H. 11. 4</w:t>
        </w:r>
        <w:bookmarkEnd w:id="107"/>
        <w:r w:rsidRPr="00F51A43">
          <w:rPr>
            <w:rStyle w:val="Hyperlink"/>
            <w:rFonts w:cs="Arial"/>
            <w:sz w:val="22"/>
            <w:szCs w:val="22"/>
            <w:u w:val="none"/>
          </w:rPr>
          <w:t>.</w:t>
        </w:r>
      </w:hyperlink>
      <w:r w:rsidRPr="00F51A43">
        <w:rPr>
          <w:sz w:val="22"/>
          <w:szCs w:val="22"/>
        </w:rPr>
        <w:t xml:space="preserve"> Gewerbe, Industrie, Dampfkesselanlagen</w:t>
      </w:r>
    </w:p>
    <w:bookmarkStart w:id="108" w:name="ZH_11_5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"H_11_5"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11. 5.</w:t>
      </w:r>
      <w:r w:rsidRPr="00F51A43">
        <w:rPr>
          <w:sz w:val="22"/>
          <w:szCs w:val="22"/>
        </w:rPr>
        <w:fldChar w:fldCharType="end"/>
      </w:r>
      <w:bookmarkEnd w:id="108"/>
      <w:r w:rsidRPr="00F51A43">
        <w:rPr>
          <w:sz w:val="22"/>
          <w:szCs w:val="22"/>
        </w:rPr>
        <w:t xml:space="preserve"> Energieversorgung</w:t>
      </w:r>
    </w:p>
    <w:bookmarkStart w:id="109" w:name="ZH_11_6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"H_11_6"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11. 6.</w:t>
      </w:r>
      <w:r w:rsidRPr="00F51A43">
        <w:rPr>
          <w:sz w:val="22"/>
          <w:szCs w:val="22"/>
        </w:rPr>
        <w:fldChar w:fldCharType="end"/>
      </w:r>
      <w:bookmarkEnd w:id="109"/>
      <w:r w:rsidRPr="00F51A43">
        <w:rPr>
          <w:sz w:val="22"/>
          <w:szCs w:val="22"/>
        </w:rPr>
        <w:t xml:space="preserve"> Post und Eisenbahn</w:t>
      </w:r>
    </w:p>
    <w:bookmarkStart w:id="110" w:name="ZH_11_7"/>
    <w:p w:rsidR="00201C15" w:rsidRPr="00F51A4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"H_11_7"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11. 7.</w:t>
      </w:r>
      <w:r w:rsidRPr="00F51A43">
        <w:rPr>
          <w:sz w:val="22"/>
          <w:szCs w:val="22"/>
        </w:rPr>
        <w:fldChar w:fldCharType="end"/>
      </w:r>
      <w:bookmarkEnd w:id="110"/>
      <w:r w:rsidRPr="00F51A43">
        <w:rPr>
          <w:sz w:val="22"/>
          <w:szCs w:val="22"/>
        </w:rPr>
        <w:t xml:space="preserve"> Verkehrswesen, Luftfahrt</w:t>
      </w:r>
    </w:p>
    <w:p w:rsidR="00201C15" w:rsidRPr="00F51A43" w:rsidRDefault="00201C15" w:rsidP="00746A83">
      <w:pPr>
        <w:pStyle w:val="BodyText"/>
        <w:rPr>
          <w:sz w:val="22"/>
          <w:szCs w:val="22"/>
        </w:rPr>
      </w:pPr>
    </w:p>
    <w:p w:rsidR="00201C15" w:rsidRPr="00F51A43" w:rsidRDefault="00201C15" w:rsidP="00746A83">
      <w:pPr>
        <w:pStyle w:val="BodyText"/>
        <w:rPr>
          <w:b/>
          <w:sz w:val="22"/>
          <w:szCs w:val="22"/>
        </w:rPr>
      </w:pPr>
      <w:hyperlink w:anchor="H_12" w:history="1">
        <w:bookmarkStart w:id="111" w:name="ZH_12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H. 12. </w:t>
        </w:r>
        <w:bookmarkEnd w:id="111"/>
        <w:r w:rsidRPr="00F51A43">
          <w:rPr>
            <w:rStyle w:val="Hyperlink"/>
            <w:rFonts w:cs="Arial"/>
            <w:b/>
            <w:sz w:val="22"/>
            <w:szCs w:val="22"/>
            <w:u w:val="none"/>
          </w:rPr>
          <w:t xml:space="preserve"> </w:t>
        </w:r>
      </w:hyperlink>
      <w:r w:rsidRPr="00F51A43">
        <w:rPr>
          <w:b/>
          <w:sz w:val="22"/>
          <w:szCs w:val="22"/>
        </w:rPr>
        <w:t xml:space="preserve"> Militär- und Kriegswesen</w:t>
      </w:r>
    </w:p>
    <w:bookmarkStart w:id="112" w:name="ZH_12_1"/>
    <w:p w:rsidR="00201C15" w:rsidRPr="00746A83" w:rsidRDefault="00201C15" w:rsidP="00746A83">
      <w:pPr>
        <w:pStyle w:val="BodyText"/>
        <w:rPr>
          <w:sz w:val="22"/>
          <w:szCs w:val="22"/>
        </w:rPr>
      </w:pPr>
      <w:r w:rsidRPr="00F51A43">
        <w:rPr>
          <w:sz w:val="22"/>
          <w:szCs w:val="22"/>
        </w:rPr>
        <w:fldChar w:fldCharType="begin"/>
      </w:r>
      <w:r w:rsidRPr="00F51A43">
        <w:rPr>
          <w:sz w:val="22"/>
          <w:szCs w:val="22"/>
        </w:rPr>
        <w:instrText xml:space="preserve"> HYPERLINK  \l "H_12_1" </w:instrText>
      </w:r>
      <w:r w:rsidRPr="00F51A43">
        <w:rPr>
          <w:sz w:val="22"/>
          <w:szCs w:val="22"/>
        </w:rPr>
      </w:r>
      <w:r w:rsidRPr="00F51A43">
        <w:rPr>
          <w:sz w:val="22"/>
          <w:szCs w:val="22"/>
        </w:rPr>
        <w:fldChar w:fldCharType="separate"/>
      </w:r>
      <w:r w:rsidRPr="00F51A43">
        <w:rPr>
          <w:rStyle w:val="Hyperlink"/>
          <w:rFonts w:cs="Arial"/>
          <w:sz w:val="22"/>
          <w:szCs w:val="22"/>
          <w:u w:val="none"/>
        </w:rPr>
        <w:t>H. 12. 1.</w:t>
      </w:r>
      <w:r w:rsidRPr="00F51A43">
        <w:rPr>
          <w:sz w:val="22"/>
          <w:szCs w:val="22"/>
        </w:rPr>
        <w:fldChar w:fldCharType="end"/>
      </w:r>
      <w:bookmarkEnd w:id="112"/>
      <w:r w:rsidRPr="00746A83">
        <w:rPr>
          <w:sz w:val="22"/>
          <w:szCs w:val="22"/>
        </w:rPr>
        <w:t xml:space="preserve"> Allgemeine Militär- und Kriegssachen</w:t>
      </w:r>
    </w:p>
    <w:bookmarkStart w:id="113" w:name="ZH_12_2"/>
    <w:p w:rsidR="00201C15" w:rsidRPr="00746A83" w:rsidRDefault="00201C15" w:rsidP="00746A83">
      <w:pPr>
        <w:pStyle w:val="BodyText"/>
        <w:rPr>
          <w:sz w:val="22"/>
          <w:szCs w:val="22"/>
        </w:rPr>
      </w:pPr>
      <w:r w:rsidRPr="00746A83">
        <w:rPr>
          <w:sz w:val="22"/>
          <w:szCs w:val="22"/>
        </w:rPr>
        <w:fldChar w:fldCharType="begin"/>
      </w:r>
      <w:r w:rsidRPr="00746A83">
        <w:rPr>
          <w:sz w:val="22"/>
          <w:szCs w:val="22"/>
        </w:rPr>
        <w:instrText xml:space="preserve"> HYPERLINK  \l "H_12_2" </w:instrText>
      </w:r>
      <w:r w:rsidRPr="00746A83">
        <w:rPr>
          <w:sz w:val="22"/>
          <w:szCs w:val="22"/>
        </w:rPr>
      </w:r>
      <w:r w:rsidRPr="00746A83">
        <w:rPr>
          <w:sz w:val="22"/>
          <w:szCs w:val="22"/>
        </w:rPr>
        <w:fldChar w:fldCharType="separate"/>
      </w:r>
      <w:r w:rsidRPr="00746A83">
        <w:rPr>
          <w:rStyle w:val="Hyperlink"/>
          <w:rFonts w:cs="Arial"/>
          <w:sz w:val="22"/>
          <w:szCs w:val="22"/>
          <w:u w:val="none"/>
        </w:rPr>
        <w:t>H. 12. 2.</w:t>
      </w:r>
      <w:r w:rsidRPr="00746A83">
        <w:rPr>
          <w:sz w:val="22"/>
          <w:szCs w:val="22"/>
        </w:rPr>
        <w:fldChar w:fldCharType="end"/>
      </w:r>
      <w:bookmarkEnd w:id="113"/>
      <w:r w:rsidRPr="00746A83">
        <w:rPr>
          <w:sz w:val="22"/>
          <w:szCs w:val="22"/>
        </w:rPr>
        <w:t xml:space="preserve"> Kriegsschäden, Kriegsbewirtschaftung</w:t>
      </w:r>
    </w:p>
    <w:bookmarkStart w:id="114" w:name="ZH_12_3"/>
    <w:p w:rsidR="00201C15" w:rsidRPr="00746A83" w:rsidRDefault="00201C15" w:rsidP="00746A83">
      <w:pPr>
        <w:pStyle w:val="BodyText"/>
        <w:rPr>
          <w:sz w:val="22"/>
          <w:szCs w:val="22"/>
        </w:rPr>
      </w:pPr>
      <w:r w:rsidRPr="00746A83">
        <w:rPr>
          <w:sz w:val="22"/>
          <w:szCs w:val="22"/>
        </w:rPr>
        <w:fldChar w:fldCharType="begin"/>
      </w:r>
      <w:r w:rsidRPr="00746A83">
        <w:rPr>
          <w:sz w:val="22"/>
          <w:szCs w:val="22"/>
        </w:rPr>
        <w:instrText xml:space="preserve"> HYPERLINK  \l "H_12_3" </w:instrText>
      </w:r>
      <w:r w:rsidRPr="00746A83">
        <w:rPr>
          <w:sz w:val="22"/>
          <w:szCs w:val="22"/>
        </w:rPr>
      </w:r>
      <w:r w:rsidRPr="00746A83">
        <w:rPr>
          <w:sz w:val="22"/>
          <w:szCs w:val="22"/>
        </w:rPr>
        <w:fldChar w:fldCharType="separate"/>
      </w:r>
      <w:r w:rsidRPr="00746A83">
        <w:rPr>
          <w:rStyle w:val="Hyperlink"/>
          <w:rFonts w:cs="Arial"/>
          <w:sz w:val="22"/>
          <w:szCs w:val="22"/>
          <w:u w:val="none"/>
        </w:rPr>
        <w:t>H. 12. 3.</w:t>
      </w:r>
      <w:r w:rsidRPr="00746A83">
        <w:rPr>
          <w:sz w:val="22"/>
          <w:szCs w:val="22"/>
        </w:rPr>
        <w:fldChar w:fldCharType="end"/>
      </w:r>
      <w:bookmarkEnd w:id="114"/>
      <w:r w:rsidRPr="00746A83">
        <w:rPr>
          <w:sz w:val="22"/>
          <w:szCs w:val="22"/>
        </w:rPr>
        <w:t xml:space="preserve"> Rekrutierung</w:t>
      </w:r>
    </w:p>
    <w:bookmarkStart w:id="115" w:name="ZH_12_4"/>
    <w:p w:rsidR="00201C15" w:rsidRPr="00746A83" w:rsidRDefault="00201C15" w:rsidP="00746A83">
      <w:pPr>
        <w:pStyle w:val="BodyText"/>
        <w:rPr>
          <w:sz w:val="22"/>
          <w:szCs w:val="22"/>
        </w:rPr>
      </w:pPr>
      <w:r w:rsidRPr="00746A83">
        <w:rPr>
          <w:sz w:val="22"/>
          <w:szCs w:val="22"/>
        </w:rPr>
        <w:fldChar w:fldCharType="begin"/>
      </w:r>
      <w:r w:rsidRPr="00746A83">
        <w:rPr>
          <w:sz w:val="22"/>
          <w:szCs w:val="22"/>
        </w:rPr>
        <w:instrText xml:space="preserve"> HYPERLINK  \l "H_12_4" </w:instrText>
      </w:r>
      <w:r w:rsidRPr="00746A83">
        <w:rPr>
          <w:sz w:val="22"/>
          <w:szCs w:val="22"/>
        </w:rPr>
      </w:r>
      <w:r w:rsidRPr="00746A83">
        <w:rPr>
          <w:sz w:val="22"/>
          <w:szCs w:val="22"/>
        </w:rPr>
        <w:fldChar w:fldCharType="separate"/>
      </w:r>
      <w:r w:rsidRPr="00746A83">
        <w:rPr>
          <w:rStyle w:val="Hyperlink"/>
          <w:rFonts w:cs="Arial"/>
          <w:sz w:val="22"/>
          <w:szCs w:val="22"/>
          <w:u w:val="none"/>
        </w:rPr>
        <w:t>H. 12. 4.</w:t>
      </w:r>
      <w:r w:rsidRPr="00746A83">
        <w:rPr>
          <w:sz w:val="22"/>
          <w:szCs w:val="22"/>
        </w:rPr>
        <w:fldChar w:fldCharType="end"/>
      </w:r>
      <w:bookmarkEnd w:id="115"/>
      <w:r w:rsidRPr="00746A83">
        <w:rPr>
          <w:sz w:val="22"/>
          <w:szCs w:val="22"/>
        </w:rPr>
        <w:t xml:space="preserve"> Kriegsgefangene, Vertriebene, Flüchtlinge</w:t>
      </w:r>
    </w:p>
    <w:bookmarkStart w:id="116" w:name="ZH_12_5"/>
    <w:p w:rsidR="00201C15" w:rsidRDefault="00201C15" w:rsidP="00746A83">
      <w:pPr>
        <w:pStyle w:val="BodyText"/>
        <w:rPr>
          <w:sz w:val="22"/>
          <w:szCs w:val="22"/>
        </w:rPr>
      </w:pPr>
      <w:r w:rsidRPr="00746A83">
        <w:rPr>
          <w:sz w:val="22"/>
          <w:szCs w:val="22"/>
        </w:rPr>
        <w:fldChar w:fldCharType="begin"/>
      </w:r>
      <w:r w:rsidRPr="00746A83">
        <w:rPr>
          <w:sz w:val="22"/>
          <w:szCs w:val="22"/>
        </w:rPr>
        <w:instrText xml:space="preserve"> HYPERLINK  \l "H_12_5" </w:instrText>
      </w:r>
      <w:r w:rsidRPr="00746A83">
        <w:rPr>
          <w:sz w:val="22"/>
          <w:szCs w:val="22"/>
        </w:rPr>
      </w:r>
      <w:r w:rsidRPr="00746A83">
        <w:rPr>
          <w:sz w:val="22"/>
          <w:szCs w:val="22"/>
        </w:rPr>
        <w:fldChar w:fldCharType="separate"/>
      </w:r>
      <w:r w:rsidRPr="00746A83">
        <w:rPr>
          <w:rStyle w:val="Hyperlink"/>
          <w:rFonts w:cs="Arial"/>
          <w:sz w:val="22"/>
          <w:szCs w:val="22"/>
          <w:u w:val="none"/>
        </w:rPr>
        <w:t>H. 12. 5.</w:t>
      </w:r>
      <w:r w:rsidRPr="00746A83">
        <w:rPr>
          <w:sz w:val="22"/>
          <w:szCs w:val="22"/>
        </w:rPr>
        <w:fldChar w:fldCharType="end"/>
      </w:r>
      <w:bookmarkEnd w:id="116"/>
      <w:r w:rsidRPr="00746A83">
        <w:rPr>
          <w:sz w:val="22"/>
          <w:szCs w:val="22"/>
        </w:rPr>
        <w:t xml:space="preserve"> Luftschutz, Zivilschutz</w:t>
      </w:r>
    </w:p>
    <w:bookmarkStart w:id="117" w:name="ZH_12_6"/>
    <w:p w:rsidR="00201C15" w:rsidRDefault="00201C15" w:rsidP="00533D41">
      <w:pPr>
        <w:pStyle w:val="BodyText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>HYPERLINK  \l "H_12_6"</w:instrText>
      </w:r>
      <w:r w:rsidRPr="00497D86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746A83">
        <w:rPr>
          <w:rStyle w:val="Hyperlink"/>
          <w:rFonts w:cs="Arial"/>
          <w:sz w:val="22"/>
          <w:szCs w:val="22"/>
          <w:u w:val="none"/>
        </w:rPr>
        <w:t xml:space="preserve">H. </w:t>
      </w:r>
      <w:r>
        <w:rPr>
          <w:rStyle w:val="Hyperlink"/>
          <w:rFonts w:cs="Arial"/>
          <w:sz w:val="22"/>
          <w:szCs w:val="22"/>
          <w:u w:val="none"/>
        </w:rPr>
        <w:t>12. 6</w:t>
      </w:r>
      <w:r w:rsidRPr="00746A83">
        <w:rPr>
          <w:rStyle w:val="Hyperlink"/>
          <w:rFonts w:cs="Arial"/>
          <w:sz w:val="22"/>
          <w:szCs w:val="22"/>
          <w:u w:val="none"/>
        </w:rPr>
        <w:t>.</w:t>
      </w:r>
      <w:r>
        <w:rPr>
          <w:sz w:val="22"/>
          <w:szCs w:val="22"/>
        </w:rPr>
        <w:fldChar w:fldCharType="end"/>
      </w:r>
      <w:bookmarkEnd w:id="117"/>
      <w:r w:rsidRPr="00746A83">
        <w:rPr>
          <w:sz w:val="22"/>
          <w:szCs w:val="22"/>
        </w:rPr>
        <w:t xml:space="preserve"> </w:t>
      </w:r>
      <w:r>
        <w:rPr>
          <w:sz w:val="22"/>
          <w:szCs w:val="22"/>
        </w:rPr>
        <w:t>Kriegerverein</w:t>
      </w:r>
    </w:p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746A83">
      <w:pPr>
        <w:pStyle w:val="BodyText"/>
        <w:rPr>
          <w:b/>
          <w:sz w:val="22"/>
          <w:szCs w:val="22"/>
        </w:rPr>
      </w:pPr>
      <w:hyperlink w:anchor="H_13" w:history="1">
        <w:bookmarkStart w:id="118" w:name="ZH_13"/>
        <w:r w:rsidRPr="00E65AD6">
          <w:rPr>
            <w:rStyle w:val="Hyperlink"/>
            <w:b/>
            <w:sz w:val="22"/>
            <w:szCs w:val="22"/>
            <w:u w:val="none"/>
          </w:rPr>
          <w:t>H. 13.</w:t>
        </w:r>
        <w:bookmarkEnd w:id="118"/>
        <w:r w:rsidRPr="00E65AD6">
          <w:rPr>
            <w:rStyle w:val="Hyperlink"/>
            <w:b/>
            <w:sz w:val="22"/>
            <w:szCs w:val="22"/>
            <w:u w:val="none"/>
          </w:rPr>
          <w:t xml:space="preserve"> </w:t>
        </w:r>
      </w:hyperlink>
      <w:r w:rsidRPr="00746A83">
        <w:rPr>
          <w:b/>
          <w:sz w:val="22"/>
          <w:szCs w:val="22"/>
        </w:rPr>
        <w:t xml:space="preserve"> Karten</w:t>
      </w:r>
    </w:p>
    <w:p w:rsidR="00201C15" w:rsidRPr="00746A83" w:rsidRDefault="00201C15" w:rsidP="00746A83">
      <w:pPr>
        <w:pStyle w:val="BodyText"/>
        <w:rPr>
          <w:b/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b/>
        </w:rPr>
      </w:pPr>
      <w:r w:rsidRPr="00746A83">
        <w:rPr>
          <w:b/>
        </w:rPr>
        <w:t>E: Akten der Gemeinde Beuern</w:t>
      </w:r>
    </w:p>
    <w:bookmarkStart w:id="119" w:name="ZE_13"/>
    <w:p w:rsidR="00201C15" w:rsidRDefault="00201C15" w:rsidP="00746A83">
      <w:pPr>
        <w:pStyle w:val="BodyText"/>
        <w:rPr>
          <w:b/>
          <w:sz w:val="22"/>
          <w:szCs w:val="22"/>
        </w:rPr>
      </w:pPr>
      <w:r w:rsidRPr="00C1742E">
        <w:rPr>
          <w:b/>
          <w:sz w:val="22"/>
          <w:szCs w:val="22"/>
        </w:rPr>
        <w:fldChar w:fldCharType="begin"/>
      </w:r>
      <w:r w:rsidRPr="00C1742E">
        <w:rPr>
          <w:b/>
          <w:sz w:val="22"/>
          <w:szCs w:val="22"/>
        </w:rPr>
        <w:instrText xml:space="preserve"> HYPERLINK  \l "E_13" </w:instrText>
      </w:r>
      <w:r w:rsidRPr="00C1742E">
        <w:rPr>
          <w:b/>
          <w:sz w:val="22"/>
          <w:szCs w:val="22"/>
        </w:rPr>
      </w:r>
      <w:r w:rsidRPr="00C1742E">
        <w:rPr>
          <w:b/>
          <w:sz w:val="22"/>
          <w:szCs w:val="22"/>
        </w:rPr>
        <w:fldChar w:fldCharType="separate"/>
      </w:r>
      <w:r w:rsidRPr="00C1742E">
        <w:rPr>
          <w:rStyle w:val="Hyperlink"/>
          <w:b/>
          <w:sz w:val="22"/>
          <w:szCs w:val="22"/>
          <w:u w:val="none"/>
        </w:rPr>
        <w:t xml:space="preserve">E. 13. </w:t>
      </w:r>
      <w:r w:rsidRPr="00C1742E">
        <w:rPr>
          <w:b/>
          <w:sz w:val="22"/>
          <w:szCs w:val="22"/>
        </w:rPr>
        <w:fldChar w:fldCharType="end"/>
      </w:r>
      <w:bookmarkEnd w:id="119"/>
      <w:r w:rsidRPr="002C50DE">
        <w:rPr>
          <w:b/>
          <w:sz w:val="22"/>
          <w:szCs w:val="22"/>
        </w:rPr>
        <w:t xml:space="preserve"> Karten</w:t>
      </w:r>
    </w:p>
    <w:p w:rsidR="00201C15" w:rsidRDefault="00201C15" w:rsidP="00746A83">
      <w:pPr>
        <w:pStyle w:val="BodyText"/>
        <w:rPr>
          <w:b/>
          <w:sz w:val="22"/>
          <w:szCs w:val="22"/>
        </w:rPr>
      </w:pPr>
    </w:p>
    <w:p w:rsidR="00201C15" w:rsidRDefault="00201C15" w:rsidP="00746A83">
      <w:pPr>
        <w:pStyle w:val="BodyText"/>
        <w:rPr>
          <w:b/>
        </w:rPr>
      </w:pPr>
      <w:r w:rsidRPr="00790B81">
        <w:rPr>
          <w:b/>
        </w:rPr>
        <w:t>F. Akten der Gemeinde Böddiger</w:t>
      </w:r>
    </w:p>
    <w:bookmarkStart w:id="120" w:name="ZF_6_1"/>
    <w:p w:rsidR="00201C15" w:rsidRDefault="00201C15" w:rsidP="00746A83">
      <w:pPr>
        <w:pStyle w:val="BodyText"/>
        <w:rPr>
          <w:sz w:val="22"/>
          <w:szCs w:val="22"/>
        </w:rPr>
      </w:pPr>
      <w:r w:rsidRPr="00C1742E">
        <w:rPr>
          <w:sz w:val="22"/>
          <w:szCs w:val="22"/>
        </w:rPr>
        <w:fldChar w:fldCharType="begin"/>
      </w:r>
      <w:r w:rsidRPr="00C1742E">
        <w:rPr>
          <w:sz w:val="22"/>
          <w:szCs w:val="22"/>
        </w:rPr>
        <w:instrText xml:space="preserve"> HYPERLINK  \l "F_6_1" </w:instrText>
      </w:r>
      <w:r w:rsidRPr="00C1742E">
        <w:rPr>
          <w:sz w:val="22"/>
          <w:szCs w:val="22"/>
        </w:rPr>
      </w:r>
      <w:r w:rsidRPr="00C1742E">
        <w:rPr>
          <w:sz w:val="22"/>
          <w:szCs w:val="22"/>
        </w:rPr>
        <w:fldChar w:fldCharType="separate"/>
      </w:r>
      <w:r>
        <w:rPr>
          <w:rStyle w:val="Hyperlink"/>
          <w:sz w:val="22"/>
          <w:szCs w:val="22"/>
          <w:u w:val="none"/>
        </w:rPr>
        <w:t xml:space="preserve">F. </w:t>
      </w:r>
      <w:r w:rsidRPr="00C1742E">
        <w:rPr>
          <w:rStyle w:val="Hyperlink"/>
          <w:sz w:val="22"/>
          <w:szCs w:val="22"/>
          <w:u w:val="none"/>
        </w:rPr>
        <w:t>6. 1.</w:t>
      </w:r>
      <w:r w:rsidRPr="00C1742E">
        <w:rPr>
          <w:sz w:val="22"/>
          <w:szCs w:val="22"/>
        </w:rPr>
        <w:fldChar w:fldCharType="end"/>
      </w:r>
      <w:bookmarkEnd w:id="120"/>
      <w:r>
        <w:rPr>
          <w:sz w:val="22"/>
          <w:szCs w:val="22"/>
        </w:rPr>
        <w:t xml:space="preserve"> Kirchensachen</w:t>
      </w:r>
    </w:p>
    <w:p w:rsidR="00201C15" w:rsidRPr="00790B81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b/>
        </w:rPr>
      </w:pPr>
      <w:r w:rsidRPr="00746A83">
        <w:rPr>
          <w:b/>
        </w:rPr>
        <w:t>J: Akten der Gemeinde Helmshausen</w:t>
      </w:r>
    </w:p>
    <w:p w:rsidR="00201C15" w:rsidRPr="00746A83" w:rsidRDefault="00201C15" w:rsidP="00746A83">
      <w:pPr>
        <w:pStyle w:val="BodyText"/>
        <w:rPr>
          <w:sz w:val="22"/>
          <w:szCs w:val="22"/>
        </w:rPr>
      </w:pPr>
      <w:hyperlink w:anchor="J_1_6" w:history="1">
        <w:bookmarkStart w:id="121" w:name="ZJ_1_6"/>
        <w:r w:rsidRPr="00B43ABB">
          <w:rPr>
            <w:rStyle w:val="Hyperlink"/>
            <w:sz w:val="22"/>
            <w:szCs w:val="22"/>
            <w:u w:val="none"/>
          </w:rPr>
          <w:t>J.</w:t>
        </w:r>
        <w:r>
          <w:rPr>
            <w:rStyle w:val="Hyperlink"/>
            <w:sz w:val="22"/>
            <w:szCs w:val="22"/>
            <w:u w:val="none"/>
          </w:rPr>
          <w:t xml:space="preserve"> </w:t>
        </w:r>
        <w:r w:rsidRPr="00B43ABB">
          <w:rPr>
            <w:rStyle w:val="Hyperlink"/>
            <w:sz w:val="22"/>
            <w:szCs w:val="22"/>
            <w:u w:val="none"/>
          </w:rPr>
          <w:t>1. 6.</w:t>
        </w:r>
        <w:bookmarkEnd w:id="121"/>
        <w:r w:rsidRPr="00B43ABB">
          <w:rPr>
            <w:rStyle w:val="Hyperlink"/>
            <w:sz w:val="22"/>
            <w:szCs w:val="22"/>
            <w:u w:val="none"/>
          </w:rPr>
          <w:t xml:space="preserve"> </w:t>
        </w:r>
      </w:hyperlink>
      <w:r w:rsidRPr="00746A83">
        <w:rPr>
          <w:sz w:val="22"/>
          <w:szCs w:val="22"/>
        </w:rPr>
        <w:t xml:space="preserve"> Personenstandswesen, Standesamt  </w:t>
      </w:r>
    </w:p>
    <w:bookmarkStart w:id="122" w:name="ZJ_2_1"/>
    <w:p w:rsidR="00201C15" w:rsidRDefault="00201C15" w:rsidP="00746A83">
      <w:pPr>
        <w:pStyle w:val="BodyText"/>
        <w:rPr>
          <w:sz w:val="22"/>
          <w:szCs w:val="22"/>
        </w:rPr>
      </w:pPr>
      <w:r w:rsidRPr="00B43ABB">
        <w:rPr>
          <w:sz w:val="22"/>
          <w:szCs w:val="22"/>
        </w:rPr>
        <w:fldChar w:fldCharType="begin"/>
      </w:r>
      <w:r w:rsidRPr="00B43ABB">
        <w:rPr>
          <w:sz w:val="22"/>
          <w:szCs w:val="22"/>
        </w:rPr>
        <w:instrText xml:space="preserve"> HYPERLINK  \l "J_2_1" </w:instrText>
      </w:r>
      <w:r w:rsidRPr="00B43ABB">
        <w:rPr>
          <w:sz w:val="22"/>
          <w:szCs w:val="22"/>
        </w:rPr>
      </w:r>
      <w:r w:rsidRPr="00B43ABB">
        <w:rPr>
          <w:sz w:val="22"/>
          <w:szCs w:val="22"/>
        </w:rPr>
        <w:fldChar w:fldCharType="separate"/>
      </w:r>
      <w:r w:rsidRPr="00B43ABB">
        <w:rPr>
          <w:rStyle w:val="Hyperlink"/>
          <w:sz w:val="22"/>
          <w:szCs w:val="22"/>
          <w:u w:val="none"/>
        </w:rPr>
        <w:t>J. 2. 1.</w:t>
      </w:r>
      <w:r w:rsidRPr="00B43ABB">
        <w:rPr>
          <w:sz w:val="22"/>
          <w:szCs w:val="22"/>
        </w:rPr>
        <w:fldChar w:fldCharType="end"/>
      </w:r>
      <w:bookmarkEnd w:id="122"/>
      <w:r w:rsidRPr="00746A83">
        <w:rPr>
          <w:sz w:val="22"/>
          <w:szCs w:val="22"/>
        </w:rPr>
        <w:t xml:space="preserve"> Gemeindeordnung, Gemeindeverwaltung</w:t>
      </w:r>
    </w:p>
    <w:bookmarkStart w:id="123" w:name="ZJ_9_1"/>
    <w:p w:rsidR="00201C15" w:rsidRDefault="00201C15" w:rsidP="00746A83">
      <w:pPr>
        <w:pStyle w:val="BodyText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>HYPERLINK  \l "J_9_1"</w:instrText>
      </w:r>
      <w:r w:rsidRPr="00E3462D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B43ABB">
        <w:rPr>
          <w:rStyle w:val="Hyperlink"/>
          <w:sz w:val="22"/>
          <w:szCs w:val="22"/>
          <w:u w:val="none"/>
        </w:rPr>
        <w:t>J. 9. 1.</w:t>
      </w:r>
      <w:r>
        <w:rPr>
          <w:sz w:val="22"/>
          <w:szCs w:val="22"/>
        </w:rPr>
        <w:fldChar w:fldCharType="end"/>
      </w:r>
      <w:bookmarkEnd w:id="123"/>
      <w:r>
        <w:rPr>
          <w:sz w:val="22"/>
          <w:szCs w:val="22"/>
        </w:rPr>
        <w:t xml:space="preserve">  Hochbau, Baupolizei</w:t>
      </w:r>
    </w:p>
    <w:p w:rsidR="00201C15" w:rsidRDefault="00201C15" w:rsidP="00746A83">
      <w:pPr>
        <w:pStyle w:val="BodyText"/>
        <w:rPr>
          <w:sz w:val="22"/>
          <w:szCs w:val="22"/>
        </w:rPr>
      </w:pPr>
      <w:hyperlink w:anchor="J_10_3" w:history="1">
        <w:bookmarkStart w:id="124" w:name="ZJ_10_3"/>
        <w:r w:rsidRPr="00E3462D">
          <w:rPr>
            <w:rStyle w:val="Hyperlink"/>
            <w:sz w:val="22"/>
            <w:szCs w:val="22"/>
            <w:u w:val="none"/>
          </w:rPr>
          <w:t>J.10. 3.</w:t>
        </w:r>
        <w:bookmarkEnd w:id="124"/>
        <w:r w:rsidRPr="00E3462D">
          <w:rPr>
            <w:rStyle w:val="Hyperlink"/>
            <w:sz w:val="22"/>
            <w:szCs w:val="22"/>
            <w:u w:val="none"/>
          </w:rPr>
          <w:t xml:space="preserve"> </w:t>
        </w:r>
      </w:hyperlink>
      <w:r>
        <w:rPr>
          <w:sz w:val="22"/>
          <w:szCs w:val="22"/>
        </w:rPr>
        <w:t xml:space="preserve"> Viehzucht, Viehzählung</w:t>
      </w: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746A83">
      <w:pPr>
        <w:pStyle w:val="BodyText"/>
        <w:rPr>
          <w:b/>
        </w:rPr>
      </w:pPr>
      <w:r w:rsidRPr="001500A5">
        <w:rPr>
          <w:b/>
        </w:rPr>
        <w:t>K: Akten der Gemeinde Hesserode</w:t>
      </w:r>
    </w:p>
    <w:bookmarkStart w:id="125" w:name="ZK_4_5"/>
    <w:p w:rsidR="00201C15" w:rsidRPr="00E00E80" w:rsidRDefault="00201C15" w:rsidP="00746A83">
      <w:pPr>
        <w:pStyle w:val="BodyText"/>
        <w:rPr>
          <w:sz w:val="22"/>
          <w:szCs w:val="22"/>
        </w:rPr>
      </w:pPr>
      <w:r w:rsidRPr="00E3462D">
        <w:rPr>
          <w:sz w:val="22"/>
          <w:szCs w:val="22"/>
        </w:rPr>
        <w:fldChar w:fldCharType="begin"/>
      </w:r>
      <w:r w:rsidRPr="00E3462D">
        <w:rPr>
          <w:sz w:val="22"/>
          <w:szCs w:val="22"/>
        </w:rPr>
        <w:instrText xml:space="preserve"> HYPERLINK  \l "K_4_5" </w:instrText>
      </w:r>
      <w:r w:rsidRPr="00E3462D">
        <w:rPr>
          <w:sz w:val="22"/>
          <w:szCs w:val="22"/>
        </w:rPr>
      </w:r>
      <w:r w:rsidRPr="00E3462D">
        <w:rPr>
          <w:sz w:val="22"/>
          <w:szCs w:val="22"/>
        </w:rPr>
        <w:fldChar w:fldCharType="separate"/>
      </w:r>
      <w:r w:rsidRPr="00E3462D">
        <w:rPr>
          <w:rStyle w:val="Hyperlink"/>
          <w:sz w:val="22"/>
          <w:szCs w:val="22"/>
          <w:u w:val="none"/>
        </w:rPr>
        <w:t>K. 4. 5.</w:t>
      </w:r>
      <w:r w:rsidRPr="00E3462D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bookmarkEnd w:id="125"/>
      <w:r>
        <w:rPr>
          <w:sz w:val="22"/>
          <w:szCs w:val="22"/>
        </w:rPr>
        <w:t xml:space="preserve"> </w:t>
      </w:r>
      <w:r w:rsidRPr="00E00E80">
        <w:rPr>
          <w:sz w:val="22"/>
          <w:szCs w:val="22"/>
        </w:rPr>
        <w:t>Vormundschaften, Pflegschaften, Nachlasswesen</w:t>
      </w:r>
    </w:p>
    <w:p w:rsidR="00201C15" w:rsidRPr="001500A5" w:rsidRDefault="00201C15" w:rsidP="00746A83">
      <w:pPr>
        <w:pStyle w:val="BodyText"/>
        <w:rPr>
          <w:b/>
        </w:rPr>
      </w:pPr>
    </w:p>
    <w:p w:rsidR="00201C15" w:rsidRPr="00746A83" w:rsidRDefault="00201C15" w:rsidP="00746A83">
      <w:pPr>
        <w:pStyle w:val="BodyText"/>
        <w:rPr>
          <w:b/>
        </w:rPr>
      </w:pPr>
      <w:r w:rsidRPr="00746A83">
        <w:rPr>
          <w:b/>
        </w:rPr>
        <w:t>O: Akten der Gemeinde Melgershausen</w:t>
      </w:r>
    </w:p>
    <w:bookmarkStart w:id="126" w:name="ZO_3_5"/>
    <w:p w:rsidR="00201C15" w:rsidRPr="00746A83" w:rsidRDefault="00201C15" w:rsidP="00746A83">
      <w:pPr>
        <w:pStyle w:val="BodyText"/>
        <w:rPr>
          <w:sz w:val="22"/>
          <w:szCs w:val="22"/>
        </w:rPr>
      </w:pPr>
      <w:r w:rsidRPr="00E3462D">
        <w:rPr>
          <w:sz w:val="22"/>
          <w:szCs w:val="22"/>
        </w:rPr>
        <w:fldChar w:fldCharType="begin"/>
      </w:r>
      <w:r w:rsidRPr="00E3462D">
        <w:rPr>
          <w:sz w:val="22"/>
          <w:szCs w:val="22"/>
        </w:rPr>
        <w:instrText xml:space="preserve"> HYPERLINK  \l "O_3_5" </w:instrText>
      </w:r>
      <w:r w:rsidRPr="00E3462D">
        <w:rPr>
          <w:sz w:val="22"/>
          <w:szCs w:val="22"/>
        </w:rPr>
      </w:r>
      <w:r w:rsidRPr="00E3462D">
        <w:rPr>
          <w:sz w:val="22"/>
          <w:szCs w:val="22"/>
        </w:rPr>
        <w:fldChar w:fldCharType="separate"/>
      </w:r>
      <w:r w:rsidRPr="00E3462D">
        <w:rPr>
          <w:rStyle w:val="Hyperlink"/>
          <w:sz w:val="22"/>
          <w:szCs w:val="22"/>
          <w:u w:val="none"/>
        </w:rPr>
        <w:t xml:space="preserve">O. 3. 5. </w:t>
      </w:r>
      <w:r w:rsidRPr="00E3462D">
        <w:rPr>
          <w:sz w:val="22"/>
          <w:szCs w:val="22"/>
        </w:rPr>
        <w:fldChar w:fldCharType="end"/>
      </w:r>
      <w:bookmarkEnd w:id="126"/>
      <w:r w:rsidRPr="00746A83">
        <w:rPr>
          <w:sz w:val="22"/>
          <w:szCs w:val="22"/>
        </w:rPr>
        <w:t xml:space="preserve"> Sparkassen- und Bankenwesen</w:t>
      </w:r>
    </w:p>
    <w:p w:rsidR="00201C15" w:rsidRDefault="00201C15" w:rsidP="00746A83">
      <w:pPr>
        <w:pStyle w:val="BodyText"/>
        <w:rPr>
          <w:sz w:val="22"/>
          <w:szCs w:val="22"/>
        </w:rPr>
      </w:pPr>
      <w:hyperlink w:anchor="O_10_1" w:history="1">
        <w:r w:rsidRPr="00E3462D">
          <w:rPr>
            <w:rStyle w:val="Hyperlink"/>
            <w:sz w:val="22"/>
            <w:szCs w:val="22"/>
            <w:u w:val="none"/>
          </w:rPr>
          <w:t>O. 1</w:t>
        </w:r>
        <w:bookmarkStart w:id="127" w:name="ZO_10_3"/>
        <w:bookmarkEnd w:id="127"/>
        <w:r w:rsidRPr="00E3462D">
          <w:rPr>
            <w:rStyle w:val="Hyperlink"/>
            <w:sz w:val="22"/>
            <w:szCs w:val="22"/>
            <w:u w:val="none"/>
          </w:rPr>
          <w:t>0. 3.</w:t>
        </w:r>
      </w:hyperlink>
      <w:r w:rsidRPr="00746A83">
        <w:rPr>
          <w:sz w:val="22"/>
          <w:szCs w:val="22"/>
        </w:rPr>
        <w:t xml:space="preserve"> </w:t>
      </w:r>
      <w:r>
        <w:rPr>
          <w:sz w:val="22"/>
          <w:szCs w:val="22"/>
        </w:rPr>
        <w:t>Viehzucht, Viehzählung</w:t>
      </w:r>
    </w:p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Pr="00D72D6D" w:rsidRDefault="00201C15" w:rsidP="00746A83">
      <w:pPr>
        <w:pStyle w:val="BodyText"/>
        <w:rPr>
          <w:b/>
        </w:rPr>
      </w:pPr>
      <w:r w:rsidRPr="00D72D6D">
        <w:rPr>
          <w:b/>
        </w:rPr>
        <w:t>P: Akten der Gemeinde Neuenbrunslar</w:t>
      </w:r>
    </w:p>
    <w:bookmarkStart w:id="128" w:name="ZP_9_3"/>
    <w:p w:rsidR="00201C15" w:rsidRPr="00F51A43" w:rsidRDefault="00201C15" w:rsidP="00BD659B">
      <w:pPr>
        <w:pStyle w:val="BodyText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>HYPERLINK  \l "P_9_3"</w:instrText>
      </w:r>
      <w:r w:rsidRPr="00D72D6D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Style w:val="Hyperlink"/>
          <w:rFonts w:cs="Arial"/>
          <w:sz w:val="22"/>
          <w:szCs w:val="22"/>
          <w:u w:val="none"/>
        </w:rPr>
        <w:t>P. 9. 3</w:t>
      </w:r>
      <w:r w:rsidRPr="00F51A43">
        <w:rPr>
          <w:rStyle w:val="Hyperlink"/>
          <w:rFonts w:cs="Arial"/>
          <w:sz w:val="22"/>
          <w:szCs w:val="22"/>
          <w:u w:val="none"/>
        </w:rPr>
        <w:t>.</w:t>
      </w:r>
      <w:r>
        <w:rPr>
          <w:sz w:val="22"/>
          <w:szCs w:val="22"/>
        </w:rPr>
        <w:fldChar w:fldCharType="end"/>
      </w:r>
      <w:bookmarkEnd w:id="128"/>
      <w:r w:rsidRPr="00F51A43">
        <w:rPr>
          <w:sz w:val="22"/>
          <w:szCs w:val="22"/>
        </w:rPr>
        <w:t xml:space="preserve"> Wohnungsbau und Siedlungswesen</w:t>
      </w:r>
    </w:p>
    <w:p w:rsidR="00201C15" w:rsidRPr="00F6675D" w:rsidRDefault="00201C15" w:rsidP="00F6675D">
      <w:pPr>
        <w:pStyle w:val="BodyText"/>
        <w:rPr>
          <w:b/>
          <w:sz w:val="20"/>
          <w:szCs w:val="20"/>
        </w:rPr>
      </w:pPr>
    </w:p>
    <w:bookmarkStart w:id="129" w:name="ZX"/>
    <w:p w:rsidR="00201C15" w:rsidRPr="0051742B" w:rsidRDefault="00201C15" w:rsidP="00746A83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>HYPERLINK  \l "X"</w:instrText>
      </w:r>
      <w:r w:rsidRPr="00497D86">
        <w:rPr>
          <w:b/>
        </w:rPr>
      </w:r>
      <w:r>
        <w:rPr>
          <w:b/>
        </w:rPr>
        <w:fldChar w:fldCharType="separate"/>
      </w:r>
      <w:r w:rsidRPr="00D72D6D">
        <w:rPr>
          <w:rStyle w:val="Hyperlink"/>
          <w:b/>
          <w:u w:val="none"/>
        </w:rPr>
        <w:t>X</w:t>
      </w:r>
      <w:r>
        <w:rPr>
          <w:b/>
        </w:rPr>
        <w:fldChar w:fldCharType="end"/>
      </w:r>
      <w:bookmarkEnd w:id="129"/>
      <w:r>
        <w:rPr>
          <w:b/>
        </w:rPr>
        <w:t xml:space="preserve"> </w:t>
      </w:r>
      <w:r w:rsidRPr="0051742B">
        <w:rPr>
          <w:b/>
        </w:rPr>
        <w:t xml:space="preserve">: Akten </w:t>
      </w:r>
      <w:r>
        <w:rPr>
          <w:b/>
        </w:rPr>
        <w:t>aus anderen</w:t>
      </w:r>
      <w:r w:rsidRPr="0051742B">
        <w:rPr>
          <w:b/>
        </w:rPr>
        <w:t xml:space="preserve"> Gemeinden und </w:t>
      </w:r>
      <w:r>
        <w:rPr>
          <w:b/>
        </w:rPr>
        <w:t xml:space="preserve">von </w:t>
      </w:r>
      <w:r w:rsidRPr="0051742B">
        <w:rPr>
          <w:b/>
        </w:rPr>
        <w:t>Institutionen</w:t>
      </w:r>
    </w:p>
    <w:p w:rsidR="00201C15" w:rsidRDefault="00201C15" w:rsidP="00746A83">
      <w:pPr>
        <w:pStyle w:val="BodyText"/>
        <w:rPr>
          <w:sz w:val="22"/>
          <w:szCs w:val="22"/>
        </w:rPr>
      </w:pPr>
    </w:p>
    <w:bookmarkStart w:id="130" w:name="ZY"/>
    <w:bookmarkStart w:id="131" w:name="Z"/>
    <w:p w:rsidR="00201C15" w:rsidRDefault="00201C15" w:rsidP="00746A83">
      <w:pPr>
        <w:pStyle w:val="BodyText"/>
        <w:rPr>
          <w:b/>
        </w:rPr>
      </w:pPr>
      <w:r w:rsidRPr="00D72D6D">
        <w:rPr>
          <w:b/>
        </w:rPr>
        <w:fldChar w:fldCharType="begin"/>
      </w:r>
      <w:r w:rsidRPr="00D72D6D">
        <w:rPr>
          <w:b/>
        </w:rPr>
        <w:instrText xml:space="preserve"> HYPERLINK  \l "Y" </w:instrText>
      </w:r>
      <w:r w:rsidRPr="00D72D6D">
        <w:rPr>
          <w:b/>
        </w:rPr>
      </w:r>
      <w:r w:rsidRPr="00D72D6D">
        <w:rPr>
          <w:b/>
        </w:rPr>
        <w:fldChar w:fldCharType="separate"/>
      </w:r>
      <w:r w:rsidRPr="00D72D6D">
        <w:rPr>
          <w:rStyle w:val="Hyperlink"/>
          <w:b/>
          <w:u w:val="none"/>
        </w:rPr>
        <w:t>Y</w:t>
      </w:r>
      <w:r w:rsidRPr="00D72D6D">
        <w:rPr>
          <w:b/>
        </w:rPr>
        <w:fldChar w:fldCharType="end"/>
      </w:r>
      <w:bookmarkEnd w:id="130"/>
      <w:bookmarkEnd w:id="131"/>
      <w:r>
        <w:rPr>
          <w:b/>
        </w:rPr>
        <w:t xml:space="preserve"> </w:t>
      </w:r>
      <w:r w:rsidRPr="00D72D6D">
        <w:rPr>
          <w:b/>
        </w:rPr>
        <w:t>: Akten des Amtsgerichts Felsberg</w:t>
      </w:r>
    </w:p>
    <w:p w:rsidR="00201C15" w:rsidRDefault="00201C15" w:rsidP="00746A83">
      <w:pPr>
        <w:pStyle w:val="BodyText"/>
        <w:rPr>
          <w:b/>
        </w:rPr>
      </w:pPr>
    </w:p>
    <w:p w:rsidR="00201C15" w:rsidRDefault="00201C15" w:rsidP="00746A83">
      <w:pPr>
        <w:pStyle w:val="BodyText"/>
        <w:rPr>
          <w:b/>
        </w:rPr>
      </w:pPr>
      <w:r>
        <w:rPr>
          <w:b/>
        </w:rPr>
        <w:t>Z : Zeitungen/Periodika</w:t>
      </w:r>
    </w:p>
    <w:bookmarkStart w:id="132" w:name="Z_1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>HYPERLINK  \l "ZZ_1"</w:instrText>
      </w:r>
      <w:r w:rsidRPr="007246A1">
        <w:rPr>
          <w:sz w:val="22"/>
        </w:rPr>
      </w:r>
      <w:r>
        <w:rPr>
          <w:sz w:val="22"/>
        </w:rPr>
        <w:fldChar w:fldCharType="separate"/>
      </w:r>
      <w:r w:rsidRPr="005B6889">
        <w:rPr>
          <w:rStyle w:val="Hyperlink"/>
          <w:sz w:val="22"/>
        </w:rPr>
        <w:t>Z</w:t>
      </w:r>
      <w:r>
        <w:rPr>
          <w:rStyle w:val="Hyperlink"/>
          <w:sz w:val="22"/>
        </w:rPr>
        <w:t>.</w:t>
      </w:r>
      <w:r w:rsidRPr="005B6889">
        <w:rPr>
          <w:rStyle w:val="Hyperlink"/>
          <w:sz w:val="22"/>
        </w:rPr>
        <w:t xml:space="preserve"> 1</w:t>
      </w:r>
      <w:r>
        <w:rPr>
          <w:sz w:val="22"/>
        </w:rPr>
        <w:fldChar w:fldCharType="end"/>
      </w:r>
      <w:r>
        <w:rPr>
          <w:sz w:val="22"/>
        </w:rPr>
        <w:t>.</w:t>
      </w:r>
      <w:bookmarkEnd w:id="132"/>
      <w:r>
        <w:rPr>
          <w:sz w:val="22"/>
        </w:rPr>
        <w:t xml:space="preserve"> Melsunger Kreisblatt</w:t>
      </w:r>
    </w:p>
    <w:bookmarkStart w:id="133" w:name="ZZ_2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"Z_2" </w:instrText>
      </w:r>
      <w:r w:rsidRPr="005B6889">
        <w:rPr>
          <w:sz w:val="22"/>
        </w:rPr>
      </w:r>
      <w:r>
        <w:rPr>
          <w:sz w:val="22"/>
        </w:rPr>
        <w:fldChar w:fldCharType="separate"/>
      </w:r>
      <w:r w:rsidRPr="005B6889">
        <w:rPr>
          <w:rStyle w:val="Hyperlink"/>
          <w:sz w:val="22"/>
        </w:rPr>
        <w:t>Z</w:t>
      </w:r>
      <w:r>
        <w:rPr>
          <w:rStyle w:val="Hyperlink"/>
          <w:sz w:val="22"/>
        </w:rPr>
        <w:t>.</w:t>
      </w:r>
      <w:r w:rsidRPr="005B6889">
        <w:rPr>
          <w:rStyle w:val="Hyperlink"/>
          <w:sz w:val="22"/>
        </w:rPr>
        <w:t xml:space="preserve"> 2</w:t>
      </w:r>
      <w:r>
        <w:rPr>
          <w:sz w:val="22"/>
        </w:rPr>
        <w:fldChar w:fldCharType="end"/>
      </w:r>
      <w:bookmarkEnd w:id="133"/>
      <w:r>
        <w:rPr>
          <w:sz w:val="22"/>
        </w:rPr>
        <w:t>. Melsunger Wochenblatt</w:t>
      </w:r>
    </w:p>
    <w:bookmarkStart w:id="134" w:name="ZZ_3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"Z_3" </w:instrText>
      </w:r>
      <w:r w:rsidRPr="005B6889">
        <w:rPr>
          <w:sz w:val="22"/>
        </w:rPr>
      </w:r>
      <w:r>
        <w:rPr>
          <w:sz w:val="22"/>
        </w:rPr>
        <w:fldChar w:fldCharType="separate"/>
      </w:r>
      <w:r w:rsidRPr="005B6889">
        <w:rPr>
          <w:rStyle w:val="Hyperlink"/>
          <w:sz w:val="22"/>
        </w:rPr>
        <w:t>Z.</w:t>
      </w:r>
      <w:r>
        <w:rPr>
          <w:rStyle w:val="Hyperlink"/>
          <w:sz w:val="22"/>
        </w:rPr>
        <w:t xml:space="preserve"> </w:t>
      </w:r>
      <w:r w:rsidRPr="005B6889">
        <w:rPr>
          <w:rStyle w:val="Hyperlink"/>
          <w:sz w:val="22"/>
        </w:rPr>
        <w:t>3</w:t>
      </w:r>
      <w:bookmarkEnd w:id="134"/>
      <w:r>
        <w:rPr>
          <w:sz w:val="22"/>
        </w:rPr>
        <w:fldChar w:fldCharType="end"/>
      </w:r>
      <w:r>
        <w:rPr>
          <w:sz w:val="22"/>
        </w:rPr>
        <w:t>. Landwirtschaftliche Zeitung für Kurhessen</w:t>
      </w:r>
    </w:p>
    <w:bookmarkStart w:id="135" w:name="ZZ_4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"Z_4" </w:instrText>
      </w:r>
      <w:r w:rsidRPr="000E06B8">
        <w:rPr>
          <w:sz w:val="22"/>
        </w:rPr>
      </w:r>
      <w:r>
        <w:rPr>
          <w:sz w:val="22"/>
        </w:rPr>
        <w:fldChar w:fldCharType="separate"/>
      </w:r>
      <w:r w:rsidRPr="000E06B8">
        <w:rPr>
          <w:rStyle w:val="Hyperlink"/>
          <w:sz w:val="22"/>
        </w:rPr>
        <w:t>Z.</w:t>
      </w:r>
      <w:r>
        <w:rPr>
          <w:rStyle w:val="Hyperlink"/>
          <w:sz w:val="22"/>
        </w:rPr>
        <w:t xml:space="preserve"> </w:t>
      </w:r>
      <w:r w:rsidRPr="000E06B8">
        <w:rPr>
          <w:rStyle w:val="Hyperlink"/>
          <w:sz w:val="22"/>
        </w:rPr>
        <w:t>4</w:t>
      </w:r>
      <w:bookmarkEnd w:id="135"/>
      <w:r w:rsidRPr="000E06B8">
        <w:rPr>
          <w:rStyle w:val="Hyperlink"/>
          <w:sz w:val="22"/>
        </w:rPr>
        <w:t>.</w:t>
      </w:r>
      <w:r>
        <w:rPr>
          <w:sz w:val="22"/>
        </w:rPr>
        <w:fldChar w:fldCharType="end"/>
      </w:r>
      <w:r>
        <w:rPr>
          <w:sz w:val="22"/>
        </w:rPr>
        <w:t xml:space="preserve"> Hessische Blätter</w:t>
      </w:r>
    </w:p>
    <w:bookmarkStart w:id="136" w:name="ZZ_5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"Z_5" </w:instrText>
      </w:r>
      <w:r w:rsidRPr="000E06B8">
        <w:rPr>
          <w:sz w:val="22"/>
        </w:rPr>
      </w:r>
      <w:r>
        <w:rPr>
          <w:sz w:val="22"/>
        </w:rPr>
        <w:fldChar w:fldCharType="separate"/>
      </w:r>
      <w:r w:rsidRPr="000E06B8">
        <w:rPr>
          <w:rStyle w:val="Hyperlink"/>
          <w:sz w:val="22"/>
        </w:rPr>
        <w:t>Z</w:t>
      </w:r>
      <w:r>
        <w:rPr>
          <w:rStyle w:val="Hyperlink"/>
          <w:sz w:val="22"/>
        </w:rPr>
        <w:t xml:space="preserve">. </w:t>
      </w:r>
      <w:r w:rsidRPr="000E06B8">
        <w:rPr>
          <w:rStyle w:val="Hyperlink"/>
          <w:sz w:val="22"/>
        </w:rPr>
        <w:t>5</w:t>
      </w:r>
      <w:bookmarkEnd w:id="136"/>
      <w:r>
        <w:rPr>
          <w:sz w:val="22"/>
        </w:rPr>
        <w:fldChar w:fldCharType="end"/>
      </w:r>
      <w:r>
        <w:rPr>
          <w:sz w:val="22"/>
        </w:rPr>
        <w:t>. Amtliches Kreisblatt für den Kreis Melsungen</w:t>
      </w:r>
    </w:p>
    <w:bookmarkStart w:id="137" w:name="ZZ_6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"Z_6" </w:instrText>
      </w:r>
      <w:r w:rsidRPr="000E06B8">
        <w:rPr>
          <w:sz w:val="22"/>
        </w:rPr>
      </w:r>
      <w:r>
        <w:rPr>
          <w:sz w:val="22"/>
        </w:rPr>
        <w:fldChar w:fldCharType="separate"/>
      </w:r>
      <w:r w:rsidRPr="000E06B8">
        <w:rPr>
          <w:rStyle w:val="Hyperlink"/>
          <w:sz w:val="22"/>
        </w:rPr>
        <w:t>Z.</w:t>
      </w:r>
      <w:r>
        <w:rPr>
          <w:rStyle w:val="Hyperlink"/>
          <w:sz w:val="22"/>
        </w:rPr>
        <w:t xml:space="preserve"> </w:t>
      </w:r>
      <w:r w:rsidRPr="000E06B8">
        <w:rPr>
          <w:rStyle w:val="Hyperlink"/>
          <w:sz w:val="22"/>
        </w:rPr>
        <w:t>6</w:t>
      </w:r>
      <w:bookmarkEnd w:id="137"/>
      <w:r>
        <w:rPr>
          <w:sz w:val="22"/>
        </w:rPr>
        <w:fldChar w:fldCharType="end"/>
      </w:r>
      <w:r>
        <w:rPr>
          <w:sz w:val="22"/>
        </w:rPr>
        <w:t>. Stadtbote Felsberg</w:t>
      </w:r>
    </w:p>
    <w:bookmarkStart w:id="138" w:name="ZZ_7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"Z_7" </w:instrText>
      </w:r>
      <w:r w:rsidRPr="000E06B8">
        <w:rPr>
          <w:sz w:val="22"/>
        </w:rPr>
      </w:r>
      <w:r>
        <w:rPr>
          <w:sz w:val="22"/>
        </w:rPr>
        <w:fldChar w:fldCharType="separate"/>
      </w:r>
      <w:r w:rsidRPr="000E06B8">
        <w:rPr>
          <w:rStyle w:val="Hyperlink"/>
          <w:sz w:val="22"/>
        </w:rPr>
        <w:t>Z.</w:t>
      </w:r>
      <w:r>
        <w:rPr>
          <w:rStyle w:val="Hyperlink"/>
          <w:sz w:val="22"/>
        </w:rPr>
        <w:t xml:space="preserve"> </w:t>
      </w:r>
      <w:r w:rsidRPr="000E06B8">
        <w:rPr>
          <w:rStyle w:val="Hyperlink"/>
          <w:sz w:val="22"/>
        </w:rPr>
        <w:t>7</w:t>
      </w:r>
      <w:bookmarkEnd w:id="138"/>
      <w:r>
        <w:rPr>
          <w:sz w:val="22"/>
        </w:rPr>
        <w:fldChar w:fldCharType="end"/>
      </w:r>
      <w:r>
        <w:rPr>
          <w:sz w:val="22"/>
        </w:rPr>
        <w:t>. Felsberger Nachrichten</w:t>
      </w:r>
    </w:p>
    <w:bookmarkStart w:id="139" w:name="ZZ_8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"Z_8" </w:instrText>
      </w:r>
      <w:r w:rsidRPr="000E06B8">
        <w:rPr>
          <w:sz w:val="22"/>
        </w:rPr>
      </w:r>
      <w:r>
        <w:rPr>
          <w:sz w:val="22"/>
        </w:rPr>
        <w:fldChar w:fldCharType="separate"/>
      </w:r>
      <w:r w:rsidRPr="000E06B8">
        <w:rPr>
          <w:rStyle w:val="Hyperlink"/>
          <w:sz w:val="22"/>
        </w:rPr>
        <w:t>Z.</w:t>
      </w:r>
      <w:r>
        <w:rPr>
          <w:rStyle w:val="Hyperlink"/>
          <w:sz w:val="22"/>
        </w:rPr>
        <w:t xml:space="preserve"> </w:t>
      </w:r>
      <w:r w:rsidRPr="000E06B8">
        <w:rPr>
          <w:rStyle w:val="Hyperlink"/>
          <w:sz w:val="22"/>
        </w:rPr>
        <w:t>8</w:t>
      </w:r>
      <w:bookmarkEnd w:id="139"/>
      <w:r>
        <w:rPr>
          <w:sz w:val="22"/>
        </w:rPr>
        <w:fldChar w:fldCharType="end"/>
      </w:r>
      <w:r>
        <w:rPr>
          <w:sz w:val="22"/>
        </w:rPr>
        <w:t>. Melsunger Tageblatt</w:t>
      </w:r>
    </w:p>
    <w:bookmarkStart w:id="140" w:name="ZZ_9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"Z_9" </w:instrText>
      </w:r>
      <w:r w:rsidRPr="000E06B8">
        <w:rPr>
          <w:sz w:val="22"/>
        </w:rPr>
      </w:r>
      <w:r>
        <w:rPr>
          <w:sz w:val="22"/>
        </w:rPr>
        <w:fldChar w:fldCharType="separate"/>
      </w:r>
      <w:r w:rsidRPr="000E06B8">
        <w:rPr>
          <w:rStyle w:val="Hyperlink"/>
          <w:sz w:val="22"/>
        </w:rPr>
        <w:t>Z.9</w:t>
      </w:r>
      <w:bookmarkEnd w:id="140"/>
      <w:r>
        <w:rPr>
          <w:sz w:val="22"/>
        </w:rPr>
        <w:fldChar w:fldCharType="end"/>
      </w:r>
      <w:r>
        <w:rPr>
          <w:sz w:val="22"/>
        </w:rPr>
        <w:t>. verschiedene Zeitungsausschnitte</w:t>
      </w:r>
    </w:p>
    <w:bookmarkStart w:id="141" w:name="ZZ_10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>HYPERLINK  \l "Z_10"</w:instrText>
      </w:r>
      <w:r w:rsidRPr="00463A45">
        <w:rPr>
          <w:sz w:val="22"/>
        </w:rPr>
      </w:r>
      <w:r>
        <w:rPr>
          <w:sz w:val="22"/>
        </w:rPr>
        <w:fldChar w:fldCharType="separate"/>
      </w:r>
      <w:r w:rsidRPr="003B1DEF">
        <w:rPr>
          <w:rStyle w:val="Hyperlink"/>
          <w:sz w:val="22"/>
        </w:rPr>
        <w:t>Z.10</w:t>
      </w:r>
      <w:r>
        <w:rPr>
          <w:sz w:val="22"/>
        </w:rPr>
        <w:fldChar w:fldCharType="end"/>
      </w:r>
      <w:bookmarkEnd w:id="141"/>
      <w:r>
        <w:rPr>
          <w:sz w:val="22"/>
        </w:rPr>
        <w:t>. die Deutsche Apotheke</w:t>
      </w:r>
    </w:p>
    <w:bookmarkStart w:id="142" w:name="ZZ_11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"Z_11" </w:instrText>
      </w:r>
      <w:r w:rsidRPr="00463A45">
        <w:rPr>
          <w:sz w:val="22"/>
        </w:rPr>
      </w:r>
      <w:r>
        <w:rPr>
          <w:sz w:val="22"/>
        </w:rPr>
        <w:fldChar w:fldCharType="separate"/>
      </w:r>
      <w:r w:rsidRPr="00463A45">
        <w:rPr>
          <w:rStyle w:val="Hyperlink"/>
          <w:sz w:val="22"/>
        </w:rPr>
        <w:t>Z.11.</w:t>
      </w:r>
      <w:r>
        <w:rPr>
          <w:sz w:val="22"/>
        </w:rPr>
        <w:fldChar w:fldCharType="end"/>
      </w:r>
      <w:r>
        <w:rPr>
          <w:sz w:val="22"/>
        </w:rPr>
        <w:t xml:space="preserve"> </w:t>
      </w:r>
      <w:bookmarkEnd w:id="142"/>
      <w:r>
        <w:rPr>
          <w:sz w:val="22"/>
        </w:rPr>
        <w:t>Der Hausfreund</w:t>
      </w:r>
    </w:p>
    <w:bookmarkStart w:id="143" w:name="ZZ_12"/>
    <w:p w:rsidR="00201C15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"Z_12" </w:instrText>
      </w:r>
      <w:r w:rsidRPr="00463A45">
        <w:rPr>
          <w:sz w:val="22"/>
        </w:rPr>
      </w:r>
      <w:r>
        <w:rPr>
          <w:sz w:val="22"/>
        </w:rPr>
        <w:fldChar w:fldCharType="separate"/>
      </w:r>
      <w:r w:rsidRPr="00463A45">
        <w:rPr>
          <w:rStyle w:val="Hyperlink"/>
          <w:sz w:val="22"/>
        </w:rPr>
        <w:t>Z.12.</w:t>
      </w:r>
      <w:r>
        <w:rPr>
          <w:sz w:val="22"/>
        </w:rPr>
        <w:fldChar w:fldCharType="end"/>
      </w:r>
      <w:r>
        <w:rPr>
          <w:sz w:val="22"/>
        </w:rPr>
        <w:t xml:space="preserve"> </w:t>
      </w:r>
      <w:bookmarkEnd w:id="143"/>
      <w:r>
        <w:rPr>
          <w:sz w:val="22"/>
        </w:rPr>
        <w:t>Hessischer Volkskalender</w:t>
      </w:r>
    </w:p>
    <w:bookmarkStart w:id="144" w:name="ZZ_13"/>
    <w:p w:rsidR="00201C15" w:rsidRPr="00DA50AF" w:rsidRDefault="00201C15" w:rsidP="00DA50AF">
      <w:pPr>
        <w:pStyle w:val="BodyText"/>
        <w:rPr>
          <w:sz w:val="22"/>
        </w:rPr>
      </w:pPr>
      <w:r>
        <w:rPr>
          <w:sz w:val="22"/>
        </w:rPr>
        <w:fldChar w:fldCharType="begin"/>
      </w:r>
      <w:r>
        <w:rPr>
          <w:sz w:val="22"/>
        </w:rPr>
        <w:instrText xml:space="preserve"> HYPERLINK  \l "Z_13" </w:instrText>
      </w:r>
      <w:r w:rsidRPr="00463A45">
        <w:rPr>
          <w:sz w:val="22"/>
        </w:rPr>
      </w:r>
      <w:r>
        <w:rPr>
          <w:sz w:val="22"/>
        </w:rPr>
        <w:fldChar w:fldCharType="separate"/>
      </w:r>
      <w:r w:rsidRPr="00463A45">
        <w:rPr>
          <w:rStyle w:val="Hyperlink"/>
          <w:sz w:val="22"/>
        </w:rPr>
        <w:t>Z.13</w:t>
      </w:r>
      <w:bookmarkEnd w:id="144"/>
      <w:r w:rsidRPr="00463A45">
        <w:rPr>
          <w:rStyle w:val="Hyperlink"/>
          <w:sz w:val="22"/>
        </w:rPr>
        <w:t>.</w:t>
      </w:r>
      <w:r>
        <w:rPr>
          <w:sz w:val="22"/>
        </w:rPr>
        <w:fldChar w:fldCharType="end"/>
      </w:r>
      <w:r>
        <w:rPr>
          <w:sz w:val="22"/>
        </w:rPr>
        <w:t xml:space="preserve"> Hessischer Gebirgsbote</w:t>
      </w:r>
    </w:p>
    <w:p w:rsidR="00201C15" w:rsidRPr="00DA50AF" w:rsidRDefault="00201C15" w:rsidP="00DA50AF">
      <w:pPr>
        <w:pStyle w:val="BodyText"/>
      </w:pPr>
    </w:p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746A83">
      <w:pPr>
        <w:pStyle w:val="BodyText"/>
        <w:rPr>
          <w:sz w:val="22"/>
          <w:szCs w:val="22"/>
        </w:rPr>
        <w:sectPr w:rsidR="00201C15" w:rsidSect="00B0754A">
          <w:headerReference w:type="even" r:id="rId7"/>
          <w:headerReference w:type="default" r:id="rId8"/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45" w:name="B_3_5"/>
    <w:p w:rsidR="00201C15" w:rsidRPr="006A0B8E" w:rsidRDefault="00201C15" w:rsidP="00775D9D">
      <w:pPr>
        <w:pStyle w:val="BodyText"/>
        <w:rPr>
          <w:b/>
          <w:sz w:val="22"/>
          <w:szCs w:val="22"/>
        </w:rPr>
      </w:pPr>
      <w:r w:rsidRPr="005C26C2">
        <w:rPr>
          <w:b/>
          <w:sz w:val="22"/>
          <w:szCs w:val="22"/>
        </w:rPr>
        <w:fldChar w:fldCharType="begin"/>
      </w:r>
      <w:r w:rsidRPr="005C26C2">
        <w:rPr>
          <w:b/>
          <w:sz w:val="22"/>
          <w:szCs w:val="22"/>
        </w:rPr>
        <w:instrText xml:space="preserve"> HYPERLINK  \l "ZB_3_5" </w:instrText>
      </w:r>
      <w:r w:rsidRPr="005C26C2">
        <w:rPr>
          <w:b/>
          <w:sz w:val="22"/>
          <w:szCs w:val="22"/>
        </w:rPr>
      </w:r>
      <w:r w:rsidRPr="005C26C2">
        <w:rPr>
          <w:b/>
          <w:sz w:val="22"/>
          <w:szCs w:val="22"/>
        </w:rPr>
        <w:fldChar w:fldCharType="separate"/>
      </w:r>
      <w:r w:rsidRPr="00BD577D">
        <w:rPr>
          <w:rStyle w:val="Hyperlink"/>
          <w:b/>
          <w:sz w:val="22"/>
          <w:szCs w:val="22"/>
        </w:rPr>
        <w:t>B. 3. 5.</w:t>
      </w:r>
      <w:r w:rsidRPr="005C26C2">
        <w:rPr>
          <w:rStyle w:val="Hyperlink"/>
          <w:b/>
          <w:sz w:val="22"/>
          <w:szCs w:val="22"/>
          <w:u w:val="none"/>
        </w:rPr>
        <w:t xml:space="preserve"> </w:t>
      </w:r>
      <w:r w:rsidRPr="005C26C2">
        <w:rPr>
          <w:b/>
          <w:sz w:val="22"/>
          <w:szCs w:val="22"/>
        </w:rPr>
        <w:fldChar w:fldCharType="end"/>
      </w:r>
      <w:r w:rsidRPr="006A0B8E">
        <w:rPr>
          <w:b/>
          <w:sz w:val="22"/>
          <w:szCs w:val="22"/>
        </w:rPr>
        <w:t xml:space="preserve"> </w:t>
      </w:r>
      <w:bookmarkEnd w:id="145"/>
      <w:r w:rsidRPr="006A0B8E">
        <w:rPr>
          <w:b/>
          <w:sz w:val="22"/>
          <w:szCs w:val="22"/>
        </w:rPr>
        <w:t>Sparkassen- und Bankenwesen</w:t>
      </w:r>
    </w:p>
    <w:tbl>
      <w:tblPr>
        <w:tblStyle w:val="TableGrid"/>
        <w:tblW w:w="0" w:type="auto"/>
        <w:tblLook w:val="01E0"/>
      </w:tblPr>
      <w:tblGrid>
        <w:gridCol w:w="2373"/>
        <w:gridCol w:w="2373"/>
        <w:gridCol w:w="2374"/>
        <w:gridCol w:w="2374"/>
      </w:tblGrid>
      <w:tr w:rsidR="00201C15" w:rsidRPr="006A0B8E">
        <w:tc>
          <w:tcPr>
            <w:tcW w:w="2373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373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374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 xml:space="preserve">Jahr </w:t>
            </w:r>
          </w:p>
        </w:tc>
        <w:tc>
          <w:tcPr>
            <w:tcW w:w="2374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2373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B.3.5.-1</w:t>
            </w:r>
          </w:p>
        </w:tc>
        <w:tc>
          <w:tcPr>
            <w:tcW w:w="2373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Forderung an Ökonom Ploch</w:t>
            </w:r>
          </w:p>
        </w:tc>
        <w:tc>
          <w:tcPr>
            <w:tcW w:w="2374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1866</w:t>
            </w:r>
          </w:p>
        </w:tc>
        <w:tc>
          <w:tcPr>
            <w:tcW w:w="2374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Originalschreiben wurde der Stadt übereignet</w:t>
            </w:r>
          </w:p>
        </w:tc>
      </w:tr>
    </w:tbl>
    <w:p w:rsidR="00201C15" w:rsidRDefault="00201C15" w:rsidP="00F6675D">
      <w:pPr>
        <w:pStyle w:val="BodyText"/>
        <w:rPr>
          <w:sz w:val="22"/>
          <w:szCs w:val="22"/>
        </w:rPr>
      </w:pPr>
    </w:p>
    <w:p w:rsidR="00201C15" w:rsidRDefault="00201C15" w:rsidP="00F6675D">
      <w:pPr>
        <w:pStyle w:val="BodyText"/>
        <w:rPr>
          <w:sz w:val="22"/>
          <w:szCs w:val="22"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p w:rsidR="00201C15" w:rsidRPr="006A0B8E" w:rsidRDefault="00201C15" w:rsidP="00775D9D">
      <w:pPr>
        <w:pStyle w:val="BodyText"/>
        <w:rPr>
          <w:b/>
          <w:sz w:val="22"/>
          <w:szCs w:val="22"/>
        </w:rPr>
      </w:pPr>
      <w:hyperlink w:anchor="ZB_7_1" w:history="1">
        <w:bookmarkStart w:id="146" w:name="B_7_1"/>
        <w:r w:rsidRPr="00BD577D">
          <w:rPr>
            <w:rStyle w:val="Hyperlink"/>
            <w:b/>
            <w:sz w:val="22"/>
            <w:szCs w:val="22"/>
          </w:rPr>
          <w:t>B. 7. 1.</w:t>
        </w:r>
        <w:bookmarkEnd w:id="146"/>
        <w:r w:rsidRPr="005C26C2">
          <w:rPr>
            <w:rStyle w:val="Hyperlink"/>
            <w:b/>
            <w:sz w:val="22"/>
            <w:szCs w:val="22"/>
            <w:u w:val="none"/>
          </w:rPr>
          <w:t xml:space="preserve"> </w:t>
        </w:r>
      </w:hyperlink>
      <w:r w:rsidRPr="006A0B8E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Kultur-und Heimatpflege</w:t>
      </w:r>
    </w:p>
    <w:tbl>
      <w:tblPr>
        <w:tblStyle w:val="TableGrid"/>
        <w:tblW w:w="0" w:type="auto"/>
        <w:tblLook w:val="01E0"/>
      </w:tblPr>
      <w:tblGrid>
        <w:gridCol w:w="2373"/>
        <w:gridCol w:w="2373"/>
        <w:gridCol w:w="2374"/>
        <w:gridCol w:w="2374"/>
      </w:tblGrid>
      <w:tr w:rsidR="00201C15" w:rsidRPr="006A0B8E">
        <w:tc>
          <w:tcPr>
            <w:tcW w:w="2373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373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374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 xml:space="preserve">Jahr </w:t>
            </w:r>
          </w:p>
        </w:tc>
        <w:tc>
          <w:tcPr>
            <w:tcW w:w="2374" w:type="dxa"/>
          </w:tcPr>
          <w:p w:rsidR="00201C15" w:rsidRPr="006A0B8E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2373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B.7.1.-1</w:t>
            </w:r>
          </w:p>
        </w:tc>
        <w:tc>
          <w:tcPr>
            <w:tcW w:w="2373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Geschichte und Beschreibung der Ruine Felsberg</w:t>
            </w:r>
          </w:p>
        </w:tc>
        <w:tc>
          <w:tcPr>
            <w:tcW w:w="2374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1902</w:t>
            </w:r>
          </w:p>
        </w:tc>
        <w:tc>
          <w:tcPr>
            <w:tcW w:w="2374" w:type="dxa"/>
          </w:tcPr>
          <w:p w:rsidR="00201C15" w:rsidRDefault="00201C15" w:rsidP="00775D9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Autor: Ernst Happel</w:t>
            </w:r>
          </w:p>
        </w:tc>
      </w:tr>
    </w:tbl>
    <w:p w:rsidR="00201C15" w:rsidRPr="00F6675D" w:rsidRDefault="00201C15" w:rsidP="00F6675D">
      <w:pPr>
        <w:pStyle w:val="BodyText"/>
        <w:rPr>
          <w:b/>
          <w:sz w:val="20"/>
          <w:szCs w:val="20"/>
        </w:rPr>
      </w:pPr>
      <w:r>
        <w:rPr>
          <w:sz w:val="22"/>
          <w:szCs w:val="22"/>
        </w:rPr>
        <w:br w:type="page"/>
      </w:r>
      <w:r w:rsidRPr="00F6675D">
        <w:rPr>
          <w:b/>
          <w:sz w:val="20"/>
          <w:szCs w:val="20"/>
        </w:rPr>
        <w:t xml:space="preserve"> </w:t>
      </w:r>
    </w:p>
    <w:bookmarkStart w:id="147" w:name="B_8_5"/>
    <w:p w:rsidR="00201C15" w:rsidRPr="006A0B8E" w:rsidRDefault="00201C15" w:rsidP="00746A83">
      <w:pPr>
        <w:pStyle w:val="BodyText"/>
        <w:rPr>
          <w:b/>
          <w:sz w:val="22"/>
          <w:szCs w:val="22"/>
        </w:rPr>
      </w:pPr>
      <w:r w:rsidRPr="006A0B8E">
        <w:rPr>
          <w:b/>
          <w:sz w:val="22"/>
          <w:szCs w:val="22"/>
        </w:rPr>
        <w:fldChar w:fldCharType="begin"/>
      </w:r>
      <w:r w:rsidRPr="006A0B8E">
        <w:rPr>
          <w:b/>
          <w:sz w:val="22"/>
          <w:szCs w:val="22"/>
        </w:rPr>
        <w:instrText>HYPERLINK  \l "ZB_8_5"</w:instrText>
      </w:r>
      <w:r w:rsidRPr="006A0B8E">
        <w:rPr>
          <w:b/>
          <w:sz w:val="22"/>
          <w:szCs w:val="22"/>
        </w:rPr>
      </w:r>
      <w:r w:rsidRPr="006A0B8E">
        <w:rPr>
          <w:b/>
          <w:sz w:val="22"/>
          <w:szCs w:val="22"/>
        </w:rPr>
        <w:fldChar w:fldCharType="separate"/>
      </w:r>
      <w:r w:rsidRPr="006A0B8E">
        <w:rPr>
          <w:rStyle w:val="Hyperlink"/>
          <w:b/>
          <w:sz w:val="22"/>
          <w:szCs w:val="22"/>
        </w:rPr>
        <w:t>B.</w:t>
      </w:r>
      <w:r>
        <w:rPr>
          <w:rStyle w:val="Hyperlink"/>
          <w:b/>
          <w:sz w:val="22"/>
          <w:szCs w:val="22"/>
        </w:rPr>
        <w:t xml:space="preserve"> </w:t>
      </w:r>
      <w:r w:rsidRPr="006A0B8E">
        <w:rPr>
          <w:rStyle w:val="Hyperlink"/>
          <w:b/>
          <w:sz w:val="22"/>
          <w:szCs w:val="22"/>
        </w:rPr>
        <w:t>8.</w:t>
      </w:r>
      <w:r>
        <w:rPr>
          <w:rStyle w:val="Hyperlink"/>
          <w:b/>
          <w:sz w:val="22"/>
          <w:szCs w:val="22"/>
        </w:rPr>
        <w:t xml:space="preserve"> </w:t>
      </w:r>
      <w:r w:rsidRPr="006A0B8E">
        <w:rPr>
          <w:rStyle w:val="Hyperlink"/>
          <w:b/>
          <w:sz w:val="22"/>
          <w:szCs w:val="22"/>
        </w:rPr>
        <w:t>5</w:t>
      </w:r>
      <w:bookmarkEnd w:id="147"/>
      <w:r w:rsidRPr="006A0B8E">
        <w:rPr>
          <w:b/>
          <w:sz w:val="22"/>
          <w:szCs w:val="22"/>
        </w:rPr>
        <w:fldChar w:fldCharType="end"/>
      </w:r>
      <w:r w:rsidRPr="006A0B8E">
        <w:rPr>
          <w:b/>
          <w:sz w:val="22"/>
          <w:szCs w:val="22"/>
        </w:rPr>
        <w:tab/>
        <w:t>Stadt Felsberg Gesundheitswesen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9"/>
        <w:gridCol w:w="3558"/>
        <w:gridCol w:w="1362"/>
        <w:gridCol w:w="3799"/>
      </w:tblGrid>
      <w:tr w:rsidR="00201C15" w:rsidRPr="006A0B8E">
        <w:tc>
          <w:tcPr>
            <w:tcW w:w="110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B.8.5.-1</w:t>
            </w:r>
          </w:p>
        </w:tc>
        <w:tc>
          <w:tcPr>
            <w:tcW w:w="3558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Kopien zur Geschichte der Apotheke Felsberg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 1783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Genehmigung, die Apotheke zu führen (Scriba) 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  <w:vMerge/>
          </w:tcPr>
          <w:p w:rsidR="00201C15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1818</w:t>
            </w:r>
          </w:p>
        </w:tc>
        <w:tc>
          <w:tcPr>
            <w:tcW w:w="3799" w:type="dxa"/>
          </w:tcPr>
          <w:p w:rsidR="00201C15" w:rsidRDefault="00201C15" w:rsidP="00766CE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Verkauf an Johann Ludwig Blass für seinen Sohn Friedrich Heinrich Blass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  <w:vMerge/>
          </w:tcPr>
          <w:p w:rsidR="00201C15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Strafsache, weil Nachtwache nicht gemacht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B.8.5.-2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 xml:space="preserve">Belege zum Rechnungsbuch des Hospitals St. Valentin, Felsberg 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Unterschrieben von Pfarrer Hebel und Bgm. Fenge 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746A83">
      <w:pPr>
        <w:pStyle w:val="BodyText"/>
        <w:rPr>
          <w:sz w:val="22"/>
          <w:szCs w:val="22"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48" w:name="B_11_4"/>
    <w:p w:rsidR="00201C15" w:rsidRPr="00BD577D" w:rsidRDefault="00201C15" w:rsidP="00746A83">
      <w:pPr>
        <w:pStyle w:val="BodyText"/>
        <w:rPr>
          <w:b/>
          <w:sz w:val="22"/>
          <w:szCs w:val="22"/>
        </w:rPr>
      </w:pPr>
      <w:r w:rsidRPr="00BD577D">
        <w:rPr>
          <w:b/>
          <w:sz w:val="22"/>
          <w:szCs w:val="22"/>
        </w:rPr>
        <w:fldChar w:fldCharType="begin"/>
      </w:r>
      <w:r w:rsidRPr="00BD577D">
        <w:rPr>
          <w:b/>
          <w:sz w:val="22"/>
          <w:szCs w:val="22"/>
        </w:rPr>
        <w:instrText xml:space="preserve"> HYPERLINK  \l "ZB_11_4" </w:instrText>
      </w:r>
      <w:r w:rsidRPr="00BD577D">
        <w:rPr>
          <w:b/>
          <w:sz w:val="22"/>
          <w:szCs w:val="22"/>
        </w:rPr>
      </w:r>
      <w:r w:rsidRPr="00BD577D">
        <w:rPr>
          <w:b/>
          <w:sz w:val="22"/>
          <w:szCs w:val="22"/>
        </w:rPr>
        <w:fldChar w:fldCharType="separate"/>
      </w:r>
      <w:r w:rsidRPr="00BD577D">
        <w:rPr>
          <w:rStyle w:val="Hyperlink"/>
          <w:b/>
          <w:sz w:val="22"/>
          <w:szCs w:val="22"/>
        </w:rPr>
        <w:t>B. 11. 4</w:t>
      </w:r>
      <w:r w:rsidRPr="00BD577D">
        <w:rPr>
          <w:b/>
          <w:sz w:val="22"/>
          <w:szCs w:val="22"/>
        </w:rPr>
        <w:fldChar w:fldCharType="end"/>
      </w:r>
      <w:r w:rsidRPr="00BD577D">
        <w:rPr>
          <w:b/>
          <w:sz w:val="22"/>
          <w:szCs w:val="22"/>
        </w:rPr>
        <w:t xml:space="preserve"> </w:t>
      </w:r>
      <w:bookmarkEnd w:id="148"/>
      <w:r w:rsidRPr="00BD577D">
        <w:rPr>
          <w:b/>
          <w:sz w:val="22"/>
          <w:szCs w:val="22"/>
        </w:rPr>
        <w:t>Gewerbe, Industrie, Dampfkesselanlagen</w:t>
      </w:r>
    </w:p>
    <w:tbl>
      <w:tblPr>
        <w:tblStyle w:val="TableGrid"/>
        <w:tblW w:w="0" w:type="auto"/>
        <w:tblLook w:val="01E0"/>
      </w:tblPr>
      <w:tblGrid>
        <w:gridCol w:w="2373"/>
        <w:gridCol w:w="2373"/>
        <w:gridCol w:w="2374"/>
        <w:gridCol w:w="2374"/>
      </w:tblGrid>
      <w:tr w:rsidR="00201C15">
        <w:tc>
          <w:tcPr>
            <w:tcW w:w="2373" w:type="dxa"/>
          </w:tcPr>
          <w:p w:rsidR="00201C15" w:rsidRPr="006A0B8E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373" w:type="dxa"/>
          </w:tcPr>
          <w:p w:rsidR="00201C15" w:rsidRPr="006A0B8E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374" w:type="dxa"/>
          </w:tcPr>
          <w:p w:rsidR="00201C15" w:rsidRPr="006A0B8E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6A0B8E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B.11.4.-1</w:t>
            </w:r>
          </w:p>
        </w:tc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Gesellen-und Meisterbrief</w:t>
            </w:r>
          </w:p>
        </w:tc>
        <w:tc>
          <w:tcPr>
            <w:tcW w:w="2374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1836 u.1841</w:t>
            </w:r>
          </w:p>
        </w:tc>
        <w:tc>
          <w:tcPr>
            <w:tcW w:w="2374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Simon Fröhlich, Schuhmacher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 Kartenschrank Lade 2</w:t>
            </w:r>
          </w:p>
        </w:tc>
      </w:tr>
      <w:tr w:rsidR="00201C15"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B.11.4.-2</w:t>
            </w:r>
          </w:p>
        </w:tc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Möbelzeichnungen, Politurrezepte</w:t>
            </w:r>
          </w:p>
        </w:tc>
        <w:tc>
          <w:tcPr>
            <w:tcW w:w="2374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Fenge, Felsberg</w:t>
            </w: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49" w:name="B_12_6"/>
    <w:p w:rsidR="00201C15" w:rsidRPr="00BD577D" w:rsidRDefault="00201C15" w:rsidP="00E61753">
      <w:pPr>
        <w:pStyle w:val="BodyText"/>
        <w:rPr>
          <w:b/>
          <w:sz w:val="22"/>
          <w:szCs w:val="22"/>
        </w:rPr>
      </w:pPr>
      <w:r w:rsidRPr="00BD577D">
        <w:rPr>
          <w:b/>
          <w:sz w:val="22"/>
          <w:szCs w:val="22"/>
        </w:rPr>
        <w:fldChar w:fldCharType="begin"/>
      </w:r>
      <w:r w:rsidRPr="00BD577D">
        <w:rPr>
          <w:b/>
          <w:sz w:val="22"/>
          <w:szCs w:val="22"/>
        </w:rPr>
        <w:instrText xml:space="preserve"> HYPERLINK  \l "ZB_12_6" </w:instrText>
      </w:r>
      <w:r w:rsidRPr="00BD577D">
        <w:rPr>
          <w:b/>
          <w:sz w:val="22"/>
          <w:szCs w:val="22"/>
        </w:rPr>
      </w:r>
      <w:r w:rsidRPr="00BD577D">
        <w:rPr>
          <w:b/>
          <w:sz w:val="22"/>
          <w:szCs w:val="22"/>
        </w:rPr>
        <w:fldChar w:fldCharType="separate"/>
      </w:r>
      <w:r w:rsidRPr="00BD577D">
        <w:rPr>
          <w:rStyle w:val="Hyperlink"/>
          <w:b/>
          <w:sz w:val="22"/>
          <w:szCs w:val="22"/>
        </w:rPr>
        <w:t>B.12. 6</w:t>
      </w:r>
      <w:r w:rsidRPr="00BD577D">
        <w:rPr>
          <w:b/>
          <w:sz w:val="22"/>
          <w:szCs w:val="22"/>
        </w:rPr>
        <w:fldChar w:fldCharType="end"/>
      </w:r>
      <w:r w:rsidRPr="00BD577D">
        <w:rPr>
          <w:b/>
          <w:sz w:val="22"/>
          <w:szCs w:val="22"/>
        </w:rPr>
        <w:t xml:space="preserve"> </w:t>
      </w:r>
      <w:bookmarkEnd w:id="149"/>
      <w:r w:rsidRPr="00BD577D">
        <w:rPr>
          <w:b/>
          <w:sz w:val="22"/>
          <w:szCs w:val="22"/>
        </w:rPr>
        <w:t>Kriegerverein Felsberg</w:t>
      </w:r>
    </w:p>
    <w:tbl>
      <w:tblPr>
        <w:tblStyle w:val="TableGrid"/>
        <w:tblW w:w="0" w:type="auto"/>
        <w:tblLook w:val="01E0"/>
      </w:tblPr>
      <w:tblGrid>
        <w:gridCol w:w="2346"/>
        <w:gridCol w:w="2352"/>
        <w:gridCol w:w="2369"/>
        <w:gridCol w:w="2503"/>
      </w:tblGrid>
      <w:tr w:rsidR="00201C15">
        <w:tc>
          <w:tcPr>
            <w:tcW w:w="2346" w:type="dxa"/>
          </w:tcPr>
          <w:p w:rsidR="00201C15" w:rsidRPr="006A0B8E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352" w:type="dxa"/>
          </w:tcPr>
          <w:p w:rsidR="00201C15" w:rsidRPr="006A0B8E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369" w:type="dxa"/>
          </w:tcPr>
          <w:p w:rsidR="00201C15" w:rsidRPr="006A0B8E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503" w:type="dxa"/>
          </w:tcPr>
          <w:p w:rsidR="00201C15" w:rsidRPr="006A0B8E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2346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B.12.6.1-1</w:t>
            </w: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52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Kriegerverein Felsberg</w:t>
            </w:r>
          </w:p>
        </w:tc>
        <w:tc>
          <w:tcPr>
            <w:tcW w:w="2369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1877 -  1936</w:t>
            </w: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1936</w:t>
            </w: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503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Verschiedene Schriftstücke, u.a. Mitgliederlisten, </w:t>
            </w: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Verzeichnis der mit dem Ehrenkreuz versehenen in Felsberg</w:t>
            </w: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Unterlagen wurden der AG im Jahr 4.3. 2008 von Herrn Fischer, Felsberg überlassen</w:t>
            </w:r>
          </w:p>
        </w:tc>
      </w:tr>
      <w:tr w:rsidR="00201C15">
        <w:tc>
          <w:tcPr>
            <w:tcW w:w="2346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B.12.6.1-2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52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69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1877,1888,1902/03-1915</w:t>
            </w:r>
          </w:p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503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Jahresbuchungen</w:t>
            </w:r>
          </w:p>
        </w:tc>
      </w:tr>
      <w:tr w:rsidR="00201C15">
        <w:tc>
          <w:tcPr>
            <w:tcW w:w="2346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B.12.6.1-3</w:t>
            </w:r>
          </w:p>
        </w:tc>
        <w:tc>
          <w:tcPr>
            <w:tcW w:w="2352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69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1898-1904; 1915 -1928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1908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1927-1935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1935 -1937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1932 -1937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1934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1936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1934 – 1938</w:t>
            </w:r>
          </w:p>
        </w:tc>
        <w:tc>
          <w:tcPr>
            <w:tcW w:w="2503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Kassenbuch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Der Kriegervereins-vorstand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Schiessstandakten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Geschichtliche Gedenktage Jan. -Dez.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Gedenkblätter für verstorbene Mitglieder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Diverse Rechnungen von Felsberger Firmen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Einladung zum Fest des Turnvereins 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Unterstützungsanträge, Witwen, Kinder, Sterbegeld 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Richtlinien zur Betätigung praktischer Kameradschaftspflege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div. Redeentwürfe 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Abrechnungen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div. Schriftstücke</w:t>
            </w:r>
          </w:p>
        </w:tc>
      </w:tr>
      <w:tr w:rsidR="00201C15">
        <w:tc>
          <w:tcPr>
            <w:tcW w:w="2346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B.12.6.2</w:t>
            </w:r>
          </w:p>
        </w:tc>
        <w:tc>
          <w:tcPr>
            <w:tcW w:w="2352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Kriegerverein Felsberg</w:t>
            </w:r>
          </w:p>
        </w:tc>
        <w:tc>
          <w:tcPr>
            <w:tcW w:w="2369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o.J.</w:t>
            </w:r>
          </w:p>
        </w:tc>
        <w:tc>
          <w:tcPr>
            <w:tcW w:w="2503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div.Zeitungsartikel o.J.</w:t>
            </w:r>
          </w:p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Kyffhäuserzeitung  1935 u.1936</w:t>
            </w:r>
          </w:p>
        </w:tc>
      </w:tr>
      <w:tr w:rsidR="00201C15">
        <w:tc>
          <w:tcPr>
            <w:tcW w:w="2346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B.12.6.3</w:t>
            </w:r>
          </w:p>
        </w:tc>
        <w:tc>
          <w:tcPr>
            <w:tcW w:w="2352" w:type="dxa"/>
          </w:tcPr>
          <w:p w:rsidR="00201C15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69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8.Juli 1934</w:t>
            </w:r>
          </w:p>
        </w:tc>
        <w:tc>
          <w:tcPr>
            <w:tcW w:w="2503" w:type="dxa"/>
          </w:tcPr>
          <w:p w:rsidR="00201C15" w:rsidRDefault="00201C15" w:rsidP="000343E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Stellungnahme zum Röhmputsch</w:t>
            </w:r>
          </w:p>
        </w:tc>
      </w:tr>
    </w:tbl>
    <w:p w:rsidR="00201C15" w:rsidRDefault="00201C15"/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50" w:name="H_1"/>
    <w:p w:rsidR="00201C15" w:rsidRPr="006A0B8E" w:rsidRDefault="00201C15" w:rsidP="00746A83">
      <w:pPr>
        <w:pStyle w:val="BodyText"/>
        <w:rPr>
          <w:b/>
        </w:rPr>
      </w:pPr>
      <w:r>
        <w:rPr>
          <w:rFonts w:cs="Arial"/>
          <w:b/>
        </w:rPr>
        <w:fldChar w:fldCharType="begin"/>
      </w:r>
      <w:r>
        <w:rPr>
          <w:rFonts w:cs="Arial"/>
          <w:b/>
        </w:rPr>
        <w:instrText xml:space="preserve"> HYPERLINK  \l "ZH_1" </w:instrText>
      </w:r>
      <w:r w:rsidRPr="00F64530">
        <w:rPr>
          <w:rFonts w:cs="Arial"/>
          <w:b/>
        </w:rPr>
      </w:r>
      <w:r>
        <w:rPr>
          <w:rFonts w:cs="Arial"/>
          <w:b/>
        </w:rPr>
        <w:fldChar w:fldCharType="separate"/>
      </w:r>
      <w:r w:rsidRPr="00F64530">
        <w:rPr>
          <w:rStyle w:val="Hyperlink"/>
          <w:rFonts w:cs="Arial"/>
          <w:b/>
        </w:rPr>
        <w:t>H. 1.</w:t>
      </w:r>
      <w:bookmarkEnd w:id="150"/>
      <w:r w:rsidRPr="00F64530">
        <w:rPr>
          <w:rStyle w:val="Hyperlink"/>
          <w:b/>
        </w:rPr>
        <w:t xml:space="preserve">   </w:t>
      </w:r>
      <w:r>
        <w:rPr>
          <w:rFonts w:cs="Arial"/>
          <w:b/>
        </w:rPr>
        <w:fldChar w:fldCharType="end"/>
      </w:r>
      <w:r w:rsidRPr="006A0B8E">
        <w:rPr>
          <w:b/>
        </w:rPr>
        <w:t xml:space="preserve"> Staatsverfassung und Hoheitswesen</w:t>
      </w:r>
    </w:p>
    <w:bookmarkStart w:id="151" w:name="H_1_1"/>
    <w:p w:rsidR="00201C15" w:rsidRPr="006A0B8E" w:rsidRDefault="00201C15" w:rsidP="00746A83"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>HYPERLINK  \l "ZH_1_1"</w:instrText>
      </w:r>
      <w:r w:rsidRPr="00F64530"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 w:rsidRPr="006A0B8E">
        <w:rPr>
          <w:rStyle w:val="Hyperlink"/>
          <w:rFonts w:cs="Arial"/>
          <w:b/>
          <w:sz w:val="22"/>
          <w:szCs w:val="22"/>
        </w:rPr>
        <w:t>H. 1.1.</w:t>
      </w:r>
      <w:r>
        <w:rPr>
          <w:b/>
          <w:sz w:val="22"/>
          <w:szCs w:val="22"/>
        </w:rPr>
        <w:fldChar w:fldCharType="end"/>
      </w:r>
      <w:bookmarkEnd w:id="151"/>
      <w:r w:rsidRPr="006A0B8E">
        <w:rPr>
          <w:b/>
          <w:sz w:val="22"/>
          <w:szCs w:val="22"/>
        </w:rPr>
        <w:t xml:space="preserve"> Hoheitssachen, innenpolitische Angelegenheiten</w:t>
      </w:r>
    </w:p>
    <w:tbl>
      <w:tblPr>
        <w:tblW w:w="13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8"/>
        <w:gridCol w:w="3359"/>
        <w:gridCol w:w="1362"/>
        <w:gridCol w:w="3799"/>
        <w:gridCol w:w="3799"/>
      </w:tblGrid>
      <w:tr w:rsidR="00201C15" w:rsidRPr="006A0B8E">
        <w:trPr>
          <w:gridAfter w:val="1"/>
          <w:wAfter w:w="3799" w:type="dxa"/>
        </w:trPr>
        <w:tc>
          <w:tcPr>
            <w:tcW w:w="1308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H.1.1.-1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Bulletin des Königreichs Westphalen Nr.28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1808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unterschrieben vom Minister Staats-Secretaire in Französ</w:t>
            </w:r>
            <w:r>
              <w:rPr>
                <w:sz w:val="22"/>
                <w:szCs w:val="22"/>
              </w:rPr>
              <w:t>is</w:t>
            </w:r>
            <w:r w:rsidRPr="00746A83">
              <w:rPr>
                <w:sz w:val="22"/>
                <w:szCs w:val="22"/>
              </w:rPr>
              <w:t>ch und Deutsch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Schublade 9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H.1.1.-2</w:t>
            </w: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Zeitungsberichte zum Kreistag der NSDAP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1943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20-jähriges Bestehen der Ortsgruppe Melsungen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H.1.1.-3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Abrechnung der Neugeldausgabe bei der Währungsreform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Unterschrieben von Fröhlich und Herwig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H.1.1.-4</w:t>
            </w:r>
          </w:p>
        </w:tc>
        <w:tc>
          <w:tcPr>
            <w:tcW w:w="3359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Neue Sammlung der Landesordnungen</w:t>
            </w:r>
          </w:p>
        </w:tc>
        <w:tc>
          <w:tcPr>
            <w:tcW w:w="1362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1524 - 1735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Schublade 10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- 5</w:t>
            </w:r>
          </w:p>
        </w:tc>
        <w:tc>
          <w:tcPr>
            <w:tcW w:w="3359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Neue Sammlung der Landesordnungen</w:t>
            </w:r>
          </w:p>
        </w:tc>
        <w:tc>
          <w:tcPr>
            <w:tcW w:w="1362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1785-1806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- 6</w:t>
            </w: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Alphabetisches Generalregister zu der Sammlung von Gesetzen , Verordnungen, Ausschreiben und anderen allgemeinen Verfügungen für Kurhessen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1813-1854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- 7</w:t>
            </w:r>
          </w:p>
        </w:tc>
        <w:tc>
          <w:tcPr>
            <w:tcW w:w="3359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Leitfaden für die Ortsvorstände der Landgemeinden</w:t>
            </w:r>
          </w:p>
        </w:tc>
        <w:tc>
          <w:tcPr>
            <w:tcW w:w="1362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1857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Schublade 9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- 8</w:t>
            </w: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Amtsblatt der königlichen Regierung zu Cassel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1871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Schublade 8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- 9</w:t>
            </w: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Bürgerliches Gesetzbuch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1896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- 10</w:t>
            </w: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Landgemeindeordnung für die Provinz Hessen - Nassau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1897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- 11</w:t>
            </w: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Jahrbuch der  Landgemeinden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1929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H.1.1. - 12</w:t>
            </w:r>
          </w:p>
        </w:tc>
        <w:tc>
          <w:tcPr>
            <w:tcW w:w="3359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Das neue Recht in Preußen</w:t>
            </w:r>
          </w:p>
        </w:tc>
        <w:tc>
          <w:tcPr>
            <w:tcW w:w="1362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1933-1934</w:t>
            </w:r>
          </w:p>
        </w:tc>
        <w:tc>
          <w:tcPr>
            <w:tcW w:w="3799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53183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Freisler-Grauert</w:t>
            </w:r>
          </w:p>
        </w:tc>
      </w:tr>
      <w:tr w:rsidR="00201C15" w:rsidRPr="00746A83">
        <w:trPr>
          <w:gridAfter w:val="1"/>
          <w:wAfter w:w="3799" w:type="dxa"/>
        </w:trPr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52" w:name="H_1_2"/>
    <w:p w:rsidR="00201C15" w:rsidRPr="006A0B8E" w:rsidRDefault="00201C15" w:rsidP="00746A83"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>HYPERLINK  \l "ZH_1_2"</w:instrText>
      </w:r>
      <w:r w:rsidRPr="00FE5FD2"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 w:rsidRPr="006A0B8E">
        <w:rPr>
          <w:rStyle w:val="Hyperlink"/>
          <w:rFonts w:cs="Arial"/>
          <w:b/>
          <w:sz w:val="22"/>
          <w:szCs w:val="22"/>
        </w:rPr>
        <w:t>H. 1. 2.</w:t>
      </w:r>
      <w:r>
        <w:rPr>
          <w:b/>
          <w:sz w:val="22"/>
          <w:szCs w:val="22"/>
        </w:rPr>
        <w:fldChar w:fldCharType="end"/>
      </w:r>
      <w:r w:rsidRPr="006A0B8E">
        <w:rPr>
          <w:b/>
          <w:sz w:val="22"/>
          <w:szCs w:val="22"/>
        </w:rPr>
        <w:t xml:space="preserve"> </w:t>
      </w:r>
      <w:bookmarkEnd w:id="152"/>
      <w:r w:rsidRPr="006A0B8E">
        <w:rPr>
          <w:b/>
          <w:sz w:val="22"/>
          <w:szCs w:val="22"/>
        </w:rPr>
        <w:t>Staats- und Kreisverfassung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8"/>
        <w:gridCol w:w="3359"/>
        <w:gridCol w:w="1362"/>
        <w:gridCol w:w="3799"/>
      </w:tblGrid>
      <w:tr w:rsidR="00201C15" w:rsidRPr="006A0B8E">
        <w:tc>
          <w:tcPr>
            <w:tcW w:w="1308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  <w:vMerge w:val="restart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H.1.2.-1</w:t>
            </w:r>
          </w:p>
        </w:tc>
        <w:tc>
          <w:tcPr>
            <w:tcW w:w="335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Ordnungsregister</w:t>
            </w:r>
          </w:p>
          <w:p w:rsidR="00201C15" w:rsidRDefault="00201C15" w:rsidP="00766CE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1827 -1834</w:t>
            </w:r>
          </w:p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Inhalt der erhaltenen Zuschriften sowie der erstatteten Berichte, auch Datum und Nummer der erhaltenen Gesetzblätter und Zeitungen;</w:t>
            </w:r>
          </w:p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1827 Erwähnung des Grebenstuhls Gensungen</w:t>
            </w:r>
          </w:p>
        </w:tc>
      </w:tr>
      <w:tr w:rsidR="00201C15" w:rsidRPr="00746A83">
        <w:tc>
          <w:tcPr>
            <w:tcW w:w="1308" w:type="dxa"/>
            <w:vMerge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Ordnungsregister des Ortsvorstandes zu Gensungen</w:t>
            </w:r>
          </w:p>
        </w:tc>
        <w:tc>
          <w:tcPr>
            <w:tcW w:w="1362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1846 -1868</w:t>
            </w:r>
          </w:p>
        </w:tc>
        <w:tc>
          <w:tcPr>
            <w:tcW w:w="379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  <w:vMerge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Ordnungsregister über zugegangene und Bekanntmachung der Gesetze Eintragebuch der Gesetze und Bekanntmachungen  </w:t>
            </w:r>
          </w:p>
        </w:tc>
        <w:tc>
          <w:tcPr>
            <w:tcW w:w="1362" w:type="dxa"/>
          </w:tcPr>
          <w:p w:rsidR="00201C15" w:rsidRDefault="00201C15" w:rsidP="00766CE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1.1.1853 – 1867</w:t>
            </w:r>
          </w:p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766CE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Verzeichnis der Eingänge ohne Abschriften (Gemeinde unklar)</w:t>
            </w:r>
          </w:p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Nachweisung über die im Laufe des Jahres der Gemeinde verkündigten Gesetze</w:t>
            </w:r>
          </w:p>
        </w:tc>
      </w:tr>
      <w:tr w:rsidR="00201C15" w:rsidRPr="00746A83">
        <w:tc>
          <w:tcPr>
            <w:tcW w:w="1308" w:type="dxa"/>
            <w:vMerge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Default="00201C15" w:rsidP="00766CE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Ordnungsregister</w:t>
            </w:r>
          </w:p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1.8.1855 – 1868</w:t>
            </w:r>
          </w:p>
        </w:tc>
        <w:tc>
          <w:tcPr>
            <w:tcW w:w="379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Nur die Abschriften, kein Verzeichnis der Eingänge</w:t>
            </w:r>
          </w:p>
        </w:tc>
      </w:tr>
      <w:tr w:rsidR="00201C15" w:rsidRPr="00746A83">
        <w:tc>
          <w:tcPr>
            <w:tcW w:w="1308" w:type="dxa"/>
            <w:vMerge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Ordnungs- und Beschlussregister der Gemeinde Gensungen</w:t>
            </w:r>
          </w:p>
        </w:tc>
        <w:tc>
          <w:tcPr>
            <w:tcW w:w="1362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1860-1894</w:t>
            </w:r>
          </w:p>
        </w:tc>
        <w:tc>
          <w:tcPr>
            <w:tcW w:w="379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v.a. Beschlüsse der Gemeinde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C9785A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H.1.2.-2</w:t>
            </w:r>
          </w:p>
        </w:tc>
        <w:tc>
          <w:tcPr>
            <w:tcW w:w="3359" w:type="dxa"/>
          </w:tcPr>
          <w:p w:rsidR="00201C15" w:rsidRPr="00746A83" w:rsidRDefault="00201C15" w:rsidP="00C9785A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Formularsammlung</w:t>
            </w:r>
          </w:p>
        </w:tc>
        <w:tc>
          <w:tcPr>
            <w:tcW w:w="1362" w:type="dxa"/>
          </w:tcPr>
          <w:p w:rsidR="00201C15" w:rsidRPr="00746A83" w:rsidRDefault="00201C15" w:rsidP="00C9785A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ab 1834</w:t>
            </w:r>
          </w:p>
        </w:tc>
        <w:tc>
          <w:tcPr>
            <w:tcW w:w="3799" w:type="dxa"/>
          </w:tcPr>
          <w:p w:rsidR="00201C15" w:rsidRPr="00746A83" w:rsidRDefault="00201C15" w:rsidP="00C9785A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H.1.2.-3</w:t>
            </w:r>
          </w:p>
        </w:tc>
        <w:tc>
          <w:tcPr>
            <w:tcW w:w="335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Visitationsbericht der Geschäftsführung der Gemeindebehörde Gensungen</w:t>
            </w:r>
          </w:p>
        </w:tc>
        <w:tc>
          <w:tcPr>
            <w:tcW w:w="1362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1852</w:t>
            </w:r>
          </w:p>
        </w:tc>
        <w:tc>
          <w:tcPr>
            <w:tcW w:w="379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Auszug aus dem Protokoll des kurfürstlichen Landratsamtes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H.1.2.-4</w:t>
            </w:r>
          </w:p>
        </w:tc>
        <w:tc>
          <w:tcPr>
            <w:tcW w:w="335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Belehrung der Ortsvorstände über ihre Pflichten gegen diejenigen Gemeindeangehörigen, welche nach Verbüßung einer Freiheitsstrafe in ihre Heimat entlassen sind</w:t>
            </w:r>
          </w:p>
        </w:tc>
        <w:tc>
          <w:tcPr>
            <w:tcW w:w="1362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1855</w:t>
            </w:r>
          </w:p>
        </w:tc>
        <w:tc>
          <w:tcPr>
            <w:tcW w:w="379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H.1.2.-5</w:t>
            </w:r>
          </w:p>
        </w:tc>
        <w:tc>
          <w:tcPr>
            <w:tcW w:w="335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Anweisung, die Gemeindeuhren mit der Eisenbahnuhr abzugleichen</w:t>
            </w:r>
          </w:p>
        </w:tc>
        <w:tc>
          <w:tcPr>
            <w:tcW w:w="1362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1856</w:t>
            </w:r>
          </w:p>
        </w:tc>
        <w:tc>
          <w:tcPr>
            <w:tcW w:w="379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H.1.2.-6</w:t>
            </w:r>
          </w:p>
        </w:tc>
        <w:tc>
          <w:tcPr>
            <w:tcW w:w="3359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Regulativ über die Gebühren der amtlich bestellten Ortstaxatoren</w:t>
            </w:r>
          </w:p>
        </w:tc>
        <w:tc>
          <w:tcPr>
            <w:tcW w:w="1362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1857</w:t>
            </w:r>
          </w:p>
        </w:tc>
        <w:tc>
          <w:tcPr>
            <w:tcW w:w="379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H.1.2.-7</w:t>
            </w:r>
          </w:p>
        </w:tc>
        <w:tc>
          <w:tcPr>
            <w:tcW w:w="335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Sammlung von Vorschriften für die Verwaltung</w:t>
            </w:r>
          </w:p>
        </w:tc>
        <w:tc>
          <w:tcPr>
            <w:tcW w:w="1362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1893, 1895 </w:t>
            </w:r>
          </w:p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1899, 1901 </w:t>
            </w:r>
          </w:p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</w:t>
            </w:r>
          </w:p>
        </w:tc>
        <w:tc>
          <w:tcPr>
            <w:tcW w:w="379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Verfügungen des Regierungspräsidenten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H.1.2. - 8</w:t>
            </w:r>
          </w:p>
        </w:tc>
        <w:tc>
          <w:tcPr>
            <w:tcW w:w="335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Verzeichnis sämtlicher Ortschaften in der Provinz Hessen - Nassau</w:t>
            </w:r>
          </w:p>
        </w:tc>
        <w:tc>
          <w:tcPr>
            <w:tcW w:w="1362" w:type="dxa"/>
          </w:tcPr>
          <w:p w:rsidR="00201C15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1922</w:t>
            </w:r>
          </w:p>
        </w:tc>
        <w:tc>
          <w:tcPr>
            <w:tcW w:w="3799" w:type="dxa"/>
          </w:tcPr>
          <w:p w:rsidR="00201C15" w:rsidRPr="00746A83" w:rsidRDefault="00201C15" w:rsidP="0083236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 Angabe der Kreise, Amtsgerichte, nebst Übersichten über die Einteilung der Landesverwaltungen und über die Gliederung der Reichsbehörden, Reichsbank, Konsulate und Gerichte</w:t>
            </w:r>
          </w:p>
        </w:tc>
      </w:tr>
    </w:tbl>
    <w:bookmarkStart w:id="153" w:name="H_1_3"/>
    <w:p w:rsidR="00201C15" w:rsidRPr="006A0B8E" w:rsidRDefault="00201C15" w:rsidP="00746A83">
      <w:pPr>
        <w:pStyle w:val="BodyText"/>
        <w:rPr>
          <w:b/>
          <w:sz w:val="22"/>
          <w:szCs w:val="22"/>
        </w:rPr>
      </w:pPr>
      <w:r>
        <w:rPr>
          <w:rFonts w:cs="Arial"/>
          <w:b/>
          <w:sz w:val="22"/>
          <w:szCs w:val="22"/>
        </w:rPr>
        <w:fldChar w:fldCharType="begin"/>
      </w:r>
      <w:r>
        <w:rPr>
          <w:rFonts w:cs="Arial"/>
          <w:b/>
          <w:sz w:val="22"/>
          <w:szCs w:val="22"/>
        </w:rPr>
        <w:instrText xml:space="preserve"> HYPERLINK  \l "ZH_1_3" </w:instrText>
      </w:r>
      <w:r w:rsidRPr="00FE5FD2">
        <w:rPr>
          <w:rFonts w:cs="Arial"/>
          <w:b/>
          <w:sz w:val="22"/>
          <w:szCs w:val="22"/>
        </w:rPr>
      </w:r>
      <w:r>
        <w:rPr>
          <w:rFonts w:cs="Arial"/>
          <w:b/>
          <w:sz w:val="22"/>
          <w:szCs w:val="22"/>
        </w:rPr>
        <w:fldChar w:fldCharType="separate"/>
      </w:r>
      <w:r w:rsidRPr="00FE5FD2">
        <w:rPr>
          <w:rStyle w:val="Hyperlink"/>
          <w:rFonts w:cs="Arial"/>
          <w:b/>
          <w:sz w:val="22"/>
          <w:szCs w:val="22"/>
        </w:rPr>
        <w:t>H. 1. 3.</w:t>
      </w:r>
      <w:r w:rsidRPr="00FE5FD2">
        <w:rPr>
          <w:rStyle w:val="Hyperlink"/>
          <w:b/>
          <w:sz w:val="22"/>
          <w:szCs w:val="22"/>
        </w:rPr>
        <w:t xml:space="preserve"> </w:t>
      </w:r>
      <w:bookmarkEnd w:id="153"/>
      <w:r>
        <w:rPr>
          <w:rFonts w:cs="Arial"/>
          <w:b/>
          <w:sz w:val="22"/>
          <w:szCs w:val="22"/>
        </w:rPr>
        <w:fldChar w:fldCharType="end"/>
      </w:r>
      <w:r w:rsidRPr="006A0B8E">
        <w:rPr>
          <w:b/>
          <w:sz w:val="22"/>
          <w:szCs w:val="22"/>
        </w:rPr>
        <w:t xml:space="preserve"> Wahlen zu Reichs-, Land- und Kreistagen, Bundestagswahlen, Volksabstimmungen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9"/>
        <w:gridCol w:w="3558"/>
        <w:gridCol w:w="1362"/>
        <w:gridCol w:w="3799"/>
      </w:tblGrid>
      <w:tr w:rsidR="00201C15" w:rsidRPr="006A0B8E">
        <w:tc>
          <w:tcPr>
            <w:tcW w:w="110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H.1.3.-1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Anweisung zur Wahl des Wahlmannes der Gemeinde für die Landtagswahl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H.1.3.-2</w:t>
            </w:r>
          </w:p>
        </w:tc>
        <w:tc>
          <w:tcPr>
            <w:tcW w:w="35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Verfügung des königlichen Landrats zur Stellvertretung bei der Stimmabgabe für Frauen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Schublade 9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54" w:name="H_1_4"/>
    <w:p w:rsidR="00201C15" w:rsidRPr="006A0B8E" w:rsidRDefault="00201C15" w:rsidP="00746A83">
      <w:pPr>
        <w:pStyle w:val="BodyText"/>
        <w:rPr>
          <w:b/>
          <w:sz w:val="22"/>
          <w:szCs w:val="22"/>
        </w:rPr>
      </w:pPr>
      <w:r w:rsidRPr="006A0B8E">
        <w:rPr>
          <w:b/>
          <w:sz w:val="22"/>
          <w:szCs w:val="22"/>
        </w:rPr>
        <w:fldChar w:fldCharType="begin"/>
      </w:r>
      <w:r w:rsidRPr="006A0B8E">
        <w:rPr>
          <w:b/>
          <w:sz w:val="22"/>
          <w:szCs w:val="22"/>
        </w:rPr>
        <w:instrText xml:space="preserve"> HYPERLINK  \l "ZH_1_4" </w:instrText>
      </w:r>
      <w:r w:rsidRPr="006A0B8E">
        <w:rPr>
          <w:b/>
          <w:sz w:val="22"/>
          <w:szCs w:val="22"/>
        </w:rPr>
      </w:r>
      <w:r w:rsidRPr="006A0B8E">
        <w:rPr>
          <w:b/>
          <w:sz w:val="22"/>
          <w:szCs w:val="22"/>
        </w:rPr>
        <w:fldChar w:fldCharType="separate"/>
      </w:r>
      <w:r w:rsidRPr="006A0B8E">
        <w:rPr>
          <w:rStyle w:val="Hyperlink"/>
          <w:rFonts w:cs="Arial"/>
          <w:b/>
          <w:sz w:val="22"/>
          <w:szCs w:val="22"/>
        </w:rPr>
        <w:t xml:space="preserve">H. 1.4. </w:t>
      </w:r>
      <w:r w:rsidRPr="006A0B8E">
        <w:rPr>
          <w:b/>
          <w:sz w:val="22"/>
          <w:szCs w:val="22"/>
        </w:rPr>
        <w:fldChar w:fldCharType="end"/>
      </w:r>
      <w:r w:rsidRPr="006A0B8E">
        <w:rPr>
          <w:b/>
          <w:sz w:val="22"/>
          <w:szCs w:val="22"/>
        </w:rPr>
        <w:t xml:space="preserve"> </w:t>
      </w:r>
      <w:bookmarkEnd w:id="154"/>
      <w:r w:rsidRPr="006A0B8E">
        <w:rPr>
          <w:b/>
          <w:sz w:val="22"/>
          <w:szCs w:val="22"/>
        </w:rPr>
        <w:t>Ehrungen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9"/>
        <w:gridCol w:w="3558"/>
        <w:gridCol w:w="1362"/>
        <w:gridCol w:w="3799"/>
      </w:tblGrid>
      <w:tr w:rsidR="00201C15" w:rsidRPr="006A0B8E">
        <w:tc>
          <w:tcPr>
            <w:tcW w:w="110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0B8E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0B8E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55" w:name="H_1_5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"ZH_1_5"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1. 5.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55"/>
      <w:r w:rsidRPr="005E29AB">
        <w:rPr>
          <w:b/>
          <w:sz w:val="22"/>
          <w:szCs w:val="22"/>
        </w:rPr>
        <w:t>Staatsangehörigkeitswesen, Einbürgerungen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9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56" w:name="H_1_6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"ZH_1_6"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>H. 1. 6.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56"/>
      <w:r w:rsidRPr="005E29AB">
        <w:rPr>
          <w:b/>
          <w:sz w:val="22"/>
          <w:szCs w:val="22"/>
        </w:rPr>
        <w:t xml:space="preserve"> Personenstandwesen, Standesamt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"/>
        <w:gridCol w:w="1320"/>
        <w:gridCol w:w="3182"/>
        <w:gridCol w:w="1735"/>
        <w:gridCol w:w="3483"/>
      </w:tblGrid>
      <w:tr w:rsidR="00201C15" w:rsidRPr="00746A83">
        <w:tc>
          <w:tcPr>
            <w:tcW w:w="1428" w:type="dxa"/>
            <w:gridSpan w:val="2"/>
          </w:tcPr>
          <w:p w:rsidR="00201C15" w:rsidRPr="00DC7B2F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DC7B2F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182" w:type="dxa"/>
          </w:tcPr>
          <w:p w:rsidR="00201C15" w:rsidRPr="00DC7B2F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DC7B2F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735" w:type="dxa"/>
          </w:tcPr>
          <w:p w:rsidR="00201C15" w:rsidRPr="00DC7B2F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DC7B2F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483" w:type="dxa"/>
          </w:tcPr>
          <w:p w:rsidR="00201C15" w:rsidRPr="00DC7B2F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DC7B2F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428" w:type="dxa"/>
            <w:gridSpan w:val="2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Register der Heimatscheine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1839-1859</w:t>
            </w:r>
          </w:p>
        </w:tc>
        <w:tc>
          <w:tcPr>
            <w:tcW w:w="3483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Incl.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Heimatschein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der Ausstellung, rechts  Nr.8</w:t>
            </w:r>
          </w:p>
        </w:tc>
      </w:tr>
      <w:tr w:rsidR="00201C15" w:rsidRPr="00746A83">
        <w:tc>
          <w:tcPr>
            <w:tcW w:w="1428" w:type="dxa"/>
            <w:gridSpan w:val="2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H.1.6.-2</w:t>
            </w:r>
          </w:p>
        </w:tc>
        <w:tc>
          <w:tcPr>
            <w:tcW w:w="3182" w:type="dxa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Register der Heimatscheine</w:t>
            </w:r>
          </w:p>
        </w:tc>
        <w:tc>
          <w:tcPr>
            <w:tcW w:w="1735" w:type="dxa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1860-1873</w:t>
            </w:r>
          </w:p>
        </w:tc>
        <w:tc>
          <w:tcPr>
            <w:tcW w:w="3483" w:type="dxa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der Ausstellung, rechts Nr.8</w:t>
            </w:r>
          </w:p>
        </w:tc>
      </w:tr>
      <w:tr w:rsidR="00201C15" w:rsidRPr="00746A83">
        <w:tc>
          <w:tcPr>
            <w:tcW w:w="1428" w:type="dxa"/>
            <w:gridSpan w:val="2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H.1.6.-3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Auszüge aus</w:t>
            </w:r>
            <w:r>
              <w:rPr>
                <w:sz w:val="22"/>
                <w:szCs w:val="22"/>
              </w:rPr>
              <w:t xml:space="preserve"> Geburtsbüchern</w:t>
            </w:r>
            <w:r w:rsidRPr="00746A83">
              <w:rPr>
                <w:sz w:val="22"/>
                <w:szCs w:val="22"/>
              </w:rPr>
              <w:t xml:space="preserve"> Taufbüchern</w:t>
            </w:r>
            <w:r>
              <w:rPr>
                <w:sz w:val="22"/>
                <w:szCs w:val="22"/>
              </w:rPr>
              <w:t>, Konfirmationsbüchern, Totenbüchern, Sterbeurkunden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1845 -1895</w:t>
            </w:r>
          </w:p>
        </w:tc>
        <w:tc>
          <w:tcPr>
            <w:tcW w:w="3483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viele aus 1876 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jeweils aus fremden Gemeinden</w:t>
            </w:r>
          </w:p>
        </w:tc>
      </w:tr>
      <w:tr w:rsidR="00201C15" w:rsidRPr="00746A83">
        <w:tc>
          <w:tcPr>
            <w:tcW w:w="1428" w:type="dxa"/>
            <w:gridSpan w:val="2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H.1.6.-4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Bericht des Bürgermeisters an das Landratsamt über Geburten und Todesfälle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1849-1852</w:t>
            </w:r>
          </w:p>
        </w:tc>
        <w:tc>
          <w:tcPr>
            <w:tcW w:w="3483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Aufforderung des Landrats und Bericht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Bürgermeister Kothe</w:t>
            </w:r>
          </w:p>
        </w:tc>
      </w:tr>
      <w:tr w:rsidR="00201C15" w:rsidRPr="00746A83">
        <w:trPr>
          <w:trHeight w:val="674"/>
        </w:trPr>
        <w:tc>
          <w:tcPr>
            <w:tcW w:w="1428" w:type="dxa"/>
            <w:gridSpan w:val="2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H.1.6.-5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Geburtsbuch der Gemeinde Gensungen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1849-1865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der Ausstellung rechts Nr.7</w:t>
            </w:r>
          </w:p>
        </w:tc>
      </w:tr>
      <w:tr w:rsidR="00201C15" w:rsidRPr="00746A83">
        <w:tc>
          <w:tcPr>
            <w:tcW w:w="1428" w:type="dxa"/>
            <w:gridSpan w:val="2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.1.6.-6</w:t>
            </w:r>
          </w:p>
        </w:tc>
        <w:tc>
          <w:tcPr>
            <w:tcW w:w="3182" w:type="dxa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Totenbuch der Gemeinde Gensungen</w:t>
            </w:r>
          </w:p>
        </w:tc>
        <w:tc>
          <w:tcPr>
            <w:tcW w:w="1735" w:type="dxa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1849-1856</w:t>
            </w:r>
          </w:p>
        </w:tc>
        <w:tc>
          <w:tcPr>
            <w:tcW w:w="3483" w:type="dxa"/>
          </w:tcPr>
          <w:p w:rsidR="00201C15" w:rsidRPr="00746A83" w:rsidRDefault="00201C15" w:rsidP="003E4F75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 der Ausstellung rechts Nr.6 </w:t>
            </w:r>
          </w:p>
        </w:tc>
      </w:tr>
      <w:tr w:rsidR="00201C15" w:rsidRPr="00746A83">
        <w:tc>
          <w:tcPr>
            <w:tcW w:w="1428" w:type="dxa"/>
            <w:gridSpan w:val="2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H.1.6.-7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Eheprotokolle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Aufgebotsverzeichnis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1874-77,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1878-81,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1882-84,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1885-87,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1888-90,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1890-95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1898-1900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1901-1903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1904-1906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1907-1908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1909-1911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1912-14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1914-18,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1919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1920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1921-1922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1923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1923-1924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1925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1926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Enthält neben dem Aufgebot auch die dazugehörigen Unterlagen wie Geburtsurkunden, Taufscheine 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H.1.6.-8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Standesamtliche Dienstvorschriften 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1874-1892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1893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1915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1902-1923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1930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H.1.6.-9</w:t>
            </w:r>
          </w:p>
        </w:tc>
        <w:tc>
          <w:tcPr>
            <w:tcW w:w="3182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Rechnung über sämtliche Kosten des Standesamtes Gensunge</w:t>
            </w:r>
            <w:r>
              <w:rPr>
                <w:sz w:val="22"/>
                <w:szCs w:val="22"/>
              </w:rPr>
              <w:t>n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1895-1927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Standesamtbezirk Gensungen, Beuern, Heßlar, Melgershausen, Mittelhof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H.1.6.-10</w:t>
            </w:r>
          </w:p>
        </w:tc>
        <w:tc>
          <w:tcPr>
            <w:tcW w:w="318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Prüfung der Standesamtnebenakten</w:t>
            </w:r>
          </w:p>
        </w:tc>
        <w:tc>
          <w:tcPr>
            <w:tcW w:w="173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1906</w:t>
            </w: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H.1.6.-11</w:t>
            </w:r>
          </w:p>
        </w:tc>
        <w:tc>
          <w:tcPr>
            <w:tcW w:w="3182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Kriegssterbefälle </w:t>
            </w:r>
          </w:p>
        </w:tc>
        <w:tc>
          <w:tcPr>
            <w:tcW w:w="1735" w:type="dxa"/>
          </w:tcPr>
          <w:p w:rsidR="00201C15" w:rsidRDefault="00201C15" w:rsidP="00BE55D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1914 - 1918</w:t>
            </w:r>
          </w:p>
        </w:tc>
        <w:tc>
          <w:tcPr>
            <w:tcW w:w="3483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H.1.6.-11.1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Kriegssterbefälle</w:t>
            </w:r>
          </w:p>
        </w:tc>
        <w:tc>
          <w:tcPr>
            <w:tcW w:w="1735" w:type="dxa"/>
          </w:tcPr>
          <w:p w:rsidR="00201C15" w:rsidRPr="00746A83" w:rsidRDefault="00201C15" w:rsidP="00BE55D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Gottfried Lehmann; Karl Brede; Richard Kimm; Konrad Dippel; Georg Rohde; Friedrich Ritter; Karl Eckhardt; Heinrich Giessler;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H.1.6.-11.2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Kriegssterbefäll</w:t>
            </w:r>
            <w:r>
              <w:rPr>
                <w:sz w:val="22"/>
                <w:szCs w:val="22"/>
              </w:rPr>
              <w:t>e</w:t>
            </w:r>
          </w:p>
        </w:tc>
        <w:tc>
          <w:tcPr>
            <w:tcW w:w="1735" w:type="dxa"/>
          </w:tcPr>
          <w:p w:rsidR="00201C15" w:rsidRPr="00746A83" w:rsidRDefault="00201C15" w:rsidP="00BE55D6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1915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Christian Eulert; Konrad Kilian; Georg Lippe; Wilhelm Reiße; Adam Körber; Wilhelm Jahn; Andreas Wagner; Johann Michael Gieseler; Heinrich Vogel; Andreas Hilgenberg; Adam Hilgenberg; Georg Fröhlich; Jakob Harbusch; Johann Eckhardt; Johannes Braun; Christian Giesler; Friedrich Gipper; Cirakus Leimbach; Karl Lumm; Konrad Kranz;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H.1.6.-11.3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Kriegssterbefälle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1916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Jakob Salzmann; Heinrich Reiße; Heinrich Kranz; Johannes Schaumlöffel; 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H.1.6.-11.4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Kriegssterbefälle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1917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Johannes Salzmann; Johann Hilgenberg; Wilhelm Don; Georg Schmidt; Heinrich Hofmeister; 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H.1.6.– 11.5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Kriegssterbefälle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1918/1919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Wilhelm Siehl; Konrad Rohde; Heinrich Lengemann;  Louis Strauch;  Konrad Meier; Georg Bürger; Karl Clobes; Heinrich Wenderoth; Karl Vogt; 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H.1.6.-11.6</w:t>
            </w:r>
          </w:p>
        </w:tc>
        <w:tc>
          <w:tcPr>
            <w:tcW w:w="3182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Amtliche Anweisungen zur Behandlung von Todesmeldungen von Kriegsteilnehmern </w:t>
            </w:r>
          </w:p>
        </w:tc>
        <w:tc>
          <w:tcPr>
            <w:tcW w:w="1735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1914 - 1916</w:t>
            </w: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H.1.6.-12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Urkunden einzelner Familien</w:t>
            </w:r>
          </w:p>
        </w:tc>
        <w:tc>
          <w:tcPr>
            <w:tcW w:w="1735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83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Ehescheidungen, Ehebescheinigungen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H.1.6.-13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berichtigte Urkunden</w:t>
            </w:r>
          </w:p>
        </w:tc>
        <w:tc>
          <w:tcPr>
            <w:tcW w:w="173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H.1.6.-14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Mitteilungen über Geburten</w:t>
            </w:r>
          </w:p>
        </w:tc>
        <w:tc>
          <w:tcPr>
            <w:tcW w:w="173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1950-1951</w:t>
            </w: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H.1.6.-15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Mitteilungen über Wohnungsveränderungen</w:t>
            </w:r>
          </w:p>
        </w:tc>
        <w:tc>
          <w:tcPr>
            <w:tcW w:w="173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1944,1945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1950-1955</w:t>
            </w: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H.1.6.-16</w:t>
            </w:r>
          </w:p>
        </w:tc>
        <w:tc>
          <w:tcPr>
            <w:tcW w:w="3182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Mitteilungen über Eheschließungen</w:t>
            </w:r>
          </w:p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73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1949-1951</w:t>
            </w: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H.1.6.-17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Mitteilungen über Ehescheidungen</w:t>
            </w:r>
          </w:p>
        </w:tc>
        <w:tc>
          <w:tcPr>
            <w:tcW w:w="173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Karte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H.1.6.-18</w:t>
            </w:r>
          </w:p>
        </w:tc>
        <w:tc>
          <w:tcPr>
            <w:tcW w:w="318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Mitteilungen über Sterbefälle</w:t>
            </w:r>
          </w:p>
        </w:tc>
        <w:tc>
          <w:tcPr>
            <w:tcW w:w="173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1950-1951</w:t>
            </w: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H.1.6.-19</w:t>
            </w:r>
          </w:p>
        </w:tc>
        <w:tc>
          <w:tcPr>
            <w:tcW w:w="3182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Personenstandsüberprüfung</w:t>
            </w:r>
          </w:p>
        </w:tc>
        <w:tc>
          <w:tcPr>
            <w:tcW w:w="173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</w:p>
        </w:tc>
        <w:tc>
          <w:tcPr>
            <w:tcW w:w="348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Unter Bezug auf das Gesetz über die  Befreiung vom Nationalsozialismus 1946</w:t>
            </w:r>
          </w:p>
        </w:tc>
      </w:tr>
      <w:tr w:rsidR="00201C15" w:rsidRPr="00746A83">
        <w:trPr>
          <w:gridBefore w:val="1"/>
        </w:trPr>
        <w:tc>
          <w:tcPr>
            <w:tcW w:w="1428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H.1.6. - 20</w:t>
            </w:r>
          </w:p>
        </w:tc>
        <w:tc>
          <w:tcPr>
            <w:tcW w:w="3182" w:type="dxa"/>
          </w:tcPr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Artikel über Goldene Hochzeit</w:t>
            </w:r>
          </w:p>
          <w:p w:rsidR="00201C15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 Silberhochzeit</w:t>
            </w:r>
          </w:p>
        </w:tc>
        <w:tc>
          <w:tcPr>
            <w:tcW w:w="173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Nach 1936</w:t>
            </w:r>
          </w:p>
        </w:tc>
        <w:tc>
          <w:tcPr>
            <w:tcW w:w="348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Eheleute Karl Eckhardt , geb. 7.11.1861und Elisabeth geb. Vaupel geb. 24.8.1864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Eheleute Jakob Kranz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C7B2F">
          <w:pgSz w:w="11906" w:h="16838"/>
          <w:pgMar w:top="1418" w:right="1418" w:bottom="719" w:left="1134" w:header="709" w:footer="709" w:gutter="0"/>
          <w:cols w:space="708"/>
          <w:docGrid w:linePitch="360"/>
        </w:sectPr>
      </w:pPr>
    </w:p>
    <w:bookmarkStart w:id="157" w:name="H_1_7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"ZH_1_7"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1. 7.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57"/>
      <w:r w:rsidRPr="005E29AB">
        <w:rPr>
          <w:b/>
          <w:sz w:val="22"/>
          <w:szCs w:val="22"/>
        </w:rPr>
        <w:t>Judensachen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H.1.7.-1</w:t>
            </w:r>
          </w:p>
        </w:tc>
        <w:tc>
          <w:tcPr>
            <w:tcW w:w="35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Aufforderung an die Gemeinde, die Israeliten über geänderte Gesetze zu informieren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1853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Bezug auf geänderte Verfassung 1852</w:t>
            </w:r>
          </w:p>
        </w:tc>
      </w:tr>
      <w:tr w:rsidR="00201C15" w:rsidRPr="00746A83">
        <w:tc>
          <w:tcPr>
            <w:tcW w:w="110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H.1.7.-2</w:t>
            </w:r>
          </w:p>
        </w:tc>
        <w:tc>
          <w:tcPr>
            <w:tcW w:w="35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Verzeichnis der in der Gemeinde vorhandenen israelitischen Nothhändler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1859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Verzeichnis nicht ausgefüllt</w:t>
            </w:r>
          </w:p>
        </w:tc>
      </w:tr>
      <w:tr w:rsidR="00201C15" w:rsidRPr="00746A83">
        <w:tc>
          <w:tcPr>
            <w:tcW w:w="110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H.1.7.-3</w:t>
            </w:r>
          </w:p>
        </w:tc>
        <w:tc>
          <w:tcPr>
            <w:tcW w:w="35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Verzeichnis der christlichen Dienstboten, die bei Israeliten dienen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1859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Mendel Hammerschlag; Minna Ziegenbein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H.1.7.-4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Gensunger Judenfamilien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1979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Aus Stadtbote Felsberg: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von Hermann Fröhlich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58" w:name="H_1_8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"ZH_1_8"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>H. 1. 8.</w:t>
      </w:r>
      <w:bookmarkEnd w:id="158"/>
      <w:r w:rsidRPr="005E29AB">
        <w:rPr>
          <w:rStyle w:val="Hyperlink"/>
          <w:rFonts w:cs="Arial"/>
          <w:b/>
          <w:sz w:val="22"/>
          <w:szCs w:val="22"/>
        </w:rPr>
        <w:t xml:space="preserve">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Zählungen, Statistik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H.1.8.-1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Cantonliste von der Gemeinde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1824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Triplikat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H.1.8.-2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der Gemeindeglieder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ab 1835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H.1.8.-3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Gesind</w:t>
            </w:r>
            <w:r>
              <w:rPr>
                <w:sz w:val="22"/>
                <w:szCs w:val="22"/>
              </w:rPr>
              <w:t>eregister der Gemeinde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59" w:name="H_2"/>
    <w:p w:rsidR="00201C15" w:rsidRPr="005E29AB" w:rsidRDefault="00201C15" w:rsidP="00746A83">
      <w:pPr>
        <w:pStyle w:val="BodyText"/>
        <w:rPr>
          <w:b/>
        </w:rPr>
      </w:pPr>
      <w:r w:rsidRPr="005E29AB">
        <w:rPr>
          <w:b/>
        </w:rPr>
        <w:fldChar w:fldCharType="begin"/>
      </w:r>
      <w:r w:rsidRPr="005E29AB">
        <w:rPr>
          <w:b/>
        </w:rPr>
        <w:instrText xml:space="preserve"> HYPERLINK  \l "ZH_2" </w:instrText>
      </w:r>
      <w:r w:rsidRPr="005E29AB">
        <w:rPr>
          <w:b/>
        </w:rPr>
      </w:r>
      <w:r w:rsidRPr="005E29AB">
        <w:rPr>
          <w:b/>
        </w:rPr>
        <w:fldChar w:fldCharType="separate"/>
      </w:r>
      <w:r w:rsidRPr="005E29AB">
        <w:rPr>
          <w:rStyle w:val="Hyperlink"/>
          <w:rFonts w:cs="Arial"/>
          <w:b/>
        </w:rPr>
        <w:t xml:space="preserve">H. 2.  </w:t>
      </w:r>
      <w:r w:rsidRPr="005E29AB">
        <w:rPr>
          <w:b/>
        </w:rPr>
        <w:fldChar w:fldCharType="end"/>
      </w:r>
      <w:r w:rsidRPr="005E29AB">
        <w:rPr>
          <w:b/>
        </w:rPr>
        <w:t xml:space="preserve"> </w:t>
      </w:r>
      <w:bookmarkEnd w:id="159"/>
      <w:r w:rsidRPr="005E29AB">
        <w:rPr>
          <w:b/>
        </w:rPr>
        <w:t>Gemeindeverwaltung</w:t>
      </w:r>
    </w:p>
    <w:bookmarkStart w:id="160" w:name="H_2_1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"ZH_2_1"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2. 1.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60"/>
      <w:r w:rsidRPr="005E29AB">
        <w:rPr>
          <w:b/>
          <w:sz w:val="22"/>
          <w:szCs w:val="22"/>
        </w:rPr>
        <w:t>Gemeindeordnung, Gemeindeverwaltung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H.2.1.-1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Schreiben an den Obergreben Heuser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Wegen Angelegenheit der Gemeinden Beuern, Gensungen und Helmshausen wider die Stadt Felsberg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5C7F2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H.2.1.-2</w:t>
            </w:r>
          </w:p>
        </w:tc>
        <w:tc>
          <w:tcPr>
            <w:tcW w:w="3558" w:type="dxa"/>
          </w:tcPr>
          <w:p w:rsidR="00201C15" w:rsidRPr="00746A83" w:rsidRDefault="00201C15" w:rsidP="005C7F2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Versicherungsbedingungen u.a. für politische Gemeinden</w:t>
            </w:r>
          </w:p>
        </w:tc>
        <w:tc>
          <w:tcPr>
            <w:tcW w:w="1362" w:type="dxa"/>
          </w:tcPr>
          <w:p w:rsidR="00201C15" w:rsidRPr="00746A83" w:rsidRDefault="00201C15" w:rsidP="005C7F2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H.2.1.-3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Ehrenbürgerschaft Hitler, Hindenburg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Unterlagen auch  in  AZ: H.7.1.-2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H.2.1.-4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Briefpapier des Bürgermeisters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1940-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vermutlich vor 1945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61" w:name="H_2_2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"ZH_2_2"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 2. 2.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61"/>
      <w:r w:rsidRPr="005E29AB">
        <w:rPr>
          <w:b/>
          <w:sz w:val="22"/>
          <w:szCs w:val="22"/>
        </w:rPr>
        <w:t>Gemeindewahlen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H.2.2.-1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der Ortsbürger zur Ausschusswahl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62" w:name="H_2_3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"ZH_2_3"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2. 3.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62"/>
      <w:r w:rsidRPr="005E29AB">
        <w:rPr>
          <w:b/>
          <w:sz w:val="22"/>
          <w:szCs w:val="22"/>
        </w:rPr>
        <w:t>Gemeindeorgane und -kommissionen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H.2.3.-1</w:t>
            </w:r>
          </w:p>
        </w:tc>
        <w:tc>
          <w:tcPr>
            <w:tcW w:w="35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Wahl des Ausschussvorstehers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 des ständigen Ausschusses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Justus Heinrich Vogt;Stellv. Werner Hocke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63" w:name="H_2_4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"ZH_2_4"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2. 4.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63"/>
      <w:r w:rsidRPr="005E29AB">
        <w:rPr>
          <w:b/>
          <w:sz w:val="22"/>
          <w:szCs w:val="22"/>
        </w:rPr>
        <w:t>Anstellung und Besoldung von Gemeindebediensteten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H.2.4.-1</w:t>
            </w:r>
          </w:p>
        </w:tc>
        <w:tc>
          <w:tcPr>
            <w:tcW w:w="355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Bestellung des Rechnungsführers</w:t>
            </w:r>
          </w:p>
        </w:tc>
        <w:tc>
          <w:tcPr>
            <w:tcW w:w="136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1899</w:t>
            </w:r>
          </w:p>
        </w:tc>
        <w:tc>
          <w:tcPr>
            <w:tcW w:w="3799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Ackermann Adam Fröhlich (musste Sparkassenguthaben von1000Mark als Sicherheit beim Bürgermeister hinterlegen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H.2.4.-2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Hinweis zur Besteuerung von Beamten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Bezug: Verordnung 1909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H.2.4.-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558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Personalverfügungen verschiedener Behörden</w:t>
            </w:r>
          </w:p>
        </w:tc>
        <w:tc>
          <w:tcPr>
            <w:tcW w:w="1362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1933-1943</w:t>
            </w:r>
          </w:p>
        </w:tc>
        <w:tc>
          <w:tcPr>
            <w:tcW w:w="3799" w:type="dxa"/>
          </w:tcPr>
          <w:p w:rsidR="00201C15" w:rsidRPr="00746A83" w:rsidRDefault="00201C15" w:rsidP="00DC7B2F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64" w:name="H_2_5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"ZH_2_5"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 2. 5.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64"/>
      <w:r w:rsidRPr="005E29AB">
        <w:rPr>
          <w:b/>
          <w:sz w:val="22"/>
          <w:szCs w:val="22"/>
        </w:rPr>
        <w:t>Mitgliedschaft der Gemeinde in Vereinen und kommunalen Verbänden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65" w:name="H_2_6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"ZH_2_6"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>H. 2. 6.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 </w:t>
      </w:r>
      <w:bookmarkEnd w:id="165"/>
      <w:r w:rsidRPr="005E29AB">
        <w:rPr>
          <w:b/>
          <w:sz w:val="22"/>
          <w:szCs w:val="22"/>
        </w:rPr>
        <w:t>Vermessungen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5E29AB">
        <w:tc>
          <w:tcPr>
            <w:tcW w:w="110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H.2.6.-1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Zugehörigkeit von Grundstücken des  Mittelhof</w:t>
            </w:r>
            <w:r>
              <w:rPr>
                <w:sz w:val="22"/>
                <w:szCs w:val="22"/>
              </w:rPr>
              <w:t>s</w:t>
            </w:r>
            <w:r w:rsidRPr="00746A83">
              <w:rPr>
                <w:sz w:val="22"/>
                <w:szCs w:val="22"/>
              </w:rPr>
              <w:t xml:space="preserve"> zu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Beschluss des Kreisausschusses Melsungen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66" w:name="H_3"/>
    <w:p w:rsidR="00201C15" w:rsidRPr="005E29AB" w:rsidRDefault="00201C15" w:rsidP="00746A83">
      <w:pPr>
        <w:pStyle w:val="BodyText"/>
        <w:rPr>
          <w:b/>
        </w:rPr>
      </w:pPr>
      <w:r w:rsidRPr="005E29AB">
        <w:rPr>
          <w:b/>
        </w:rPr>
        <w:fldChar w:fldCharType="begin"/>
      </w:r>
      <w:r w:rsidRPr="005E29AB">
        <w:rPr>
          <w:b/>
        </w:rPr>
        <w:instrText xml:space="preserve"> HYPERLINK  \l "ZH_3" </w:instrText>
      </w:r>
      <w:r w:rsidRPr="005E29AB">
        <w:rPr>
          <w:b/>
        </w:rPr>
      </w:r>
      <w:r w:rsidRPr="005E29AB">
        <w:rPr>
          <w:b/>
        </w:rPr>
        <w:fldChar w:fldCharType="separate"/>
      </w:r>
      <w:r w:rsidRPr="005E29AB">
        <w:rPr>
          <w:rStyle w:val="Hyperlink"/>
          <w:rFonts w:cs="Arial"/>
          <w:b/>
        </w:rPr>
        <w:t xml:space="preserve">H. 3. </w:t>
      </w:r>
      <w:bookmarkEnd w:id="166"/>
      <w:r w:rsidRPr="005E29AB">
        <w:rPr>
          <w:rStyle w:val="Hyperlink"/>
          <w:rFonts w:cs="Arial"/>
          <w:b/>
        </w:rPr>
        <w:t xml:space="preserve">     </w:t>
      </w:r>
      <w:r w:rsidRPr="005E29AB">
        <w:rPr>
          <w:b/>
        </w:rPr>
        <w:fldChar w:fldCharType="end"/>
      </w:r>
      <w:r w:rsidRPr="005E29AB">
        <w:rPr>
          <w:b/>
        </w:rPr>
        <w:t xml:space="preserve"> Liegenschafts-, Finanz- und Steuerverwaltung</w:t>
      </w:r>
    </w:p>
    <w:bookmarkStart w:id="167" w:name="H_3_1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"ZH_3_1"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3. 1. </w:t>
      </w:r>
      <w:bookmarkEnd w:id="167"/>
      <w:r w:rsidRPr="005E29AB">
        <w:rPr>
          <w:rStyle w:val="Hyperlink"/>
          <w:rFonts w:cs="Arial"/>
          <w:b/>
          <w:sz w:val="22"/>
          <w:szCs w:val="22"/>
        </w:rPr>
        <w:t xml:space="preserve"> 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Gemeindevermögen</w:t>
      </w:r>
    </w:p>
    <w:bookmarkStart w:id="168" w:name="H_3_1_1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"ZH_3_1_1"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3. 1. 1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68"/>
      <w:r w:rsidRPr="005E29AB">
        <w:rPr>
          <w:b/>
          <w:sz w:val="22"/>
          <w:szCs w:val="22"/>
        </w:rPr>
        <w:t>Grundbesitzveränderung,  Mobilarvermögen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359"/>
        <w:gridCol w:w="1362"/>
        <w:gridCol w:w="3799"/>
      </w:tblGrid>
      <w:tr w:rsidR="00201C15" w:rsidRPr="005E29AB">
        <w:tc>
          <w:tcPr>
            <w:tcW w:w="130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H.3.1.1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Ausschreibung für ein 3. Gemeindebackhaus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69" w:name="H_3_1_2"/>
    <w:p w:rsidR="00201C15" w:rsidRPr="005E29AB" w:rsidRDefault="00201C15" w:rsidP="00746A83">
      <w:pPr>
        <w:pStyle w:val="BodyText"/>
        <w:rPr>
          <w:b/>
          <w:sz w:val="22"/>
          <w:szCs w:val="22"/>
        </w:rPr>
      </w:pPr>
      <w:r w:rsidRPr="005E29AB">
        <w:rPr>
          <w:b/>
          <w:sz w:val="22"/>
          <w:szCs w:val="22"/>
        </w:rPr>
        <w:fldChar w:fldCharType="begin"/>
      </w:r>
      <w:r w:rsidRPr="005E29AB">
        <w:rPr>
          <w:b/>
          <w:sz w:val="22"/>
          <w:szCs w:val="22"/>
        </w:rPr>
        <w:instrText xml:space="preserve"> HYPERLINK  \l "ZH_3_1_2" </w:instrText>
      </w:r>
      <w:r w:rsidRPr="005E29AB">
        <w:rPr>
          <w:b/>
          <w:sz w:val="22"/>
          <w:szCs w:val="22"/>
        </w:rPr>
      </w:r>
      <w:r w:rsidRPr="005E29AB">
        <w:rPr>
          <w:b/>
          <w:sz w:val="22"/>
          <w:szCs w:val="22"/>
        </w:rPr>
        <w:fldChar w:fldCharType="separate"/>
      </w:r>
      <w:r w:rsidRPr="005E29AB">
        <w:rPr>
          <w:rStyle w:val="Hyperlink"/>
          <w:rFonts w:cs="Arial"/>
          <w:b/>
          <w:sz w:val="22"/>
          <w:szCs w:val="22"/>
        </w:rPr>
        <w:t xml:space="preserve">H. 3. 1. 2 </w:t>
      </w:r>
      <w:r w:rsidRPr="005E29AB">
        <w:rPr>
          <w:b/>
          <w:sz w:val="22"/>
          <w:szCs w:val="22"/>
        </w:rPr>
        <w:fldChar w:fldCharType="end"/>
      </w:r>
      <w:r w:rsidRPr="005E29AB">
        <w:rPr>
          <w:b/>
          <w:sz w:val="22"/>
          <w:szCs w:val="22"/>
        </w:rPr>
        <w:t xml:space="preserve"> </w:t>
      </w:r>
      <w:bookmarkEnd w:id="169"/>
      <w:r w:rsidRPr="005E29AB">
        <w:rPr>
          <w:b/>
          <w:sz w:val="22"/>
          <w:szCs w:val="22"/>
        </w:rPr>
        <w:t>An und Verkauf von Grundstücken und Gebäuden, Verpachtungen</w:t>
      </w:r>
    </w:p>
    <w:tbl>
      <w:tblPr>
        <w:tblW w:w="10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20"/>
        <w:gridCol w:w="4248"/>
        <w:gridCol w:w="1498"/>
        <w:gridCol w:w="2894"/>
      </w:tblGrid>
      <w:tr w:rsidR="00201C15" w:rsidRPr="005E29AB">
        <w:tc>
          <w:tcPr>
            <w:tcW w:w="142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24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498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894" w:type="dxa"/>
          </w:tcPr>
          <w:p w:rsidR="00201C15" w:rsidRPr="005E29AB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5E29AB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-1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Erheberolle über Kaufgeld der von seiten der Gemeinde verkauften Grundstücke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-2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Entschädigung für Grundstücke zum Bau eines Weges nach Helmshausen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1855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 w:val="restart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-3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über Kaufgelder verkaufter Gemeindegrundstücke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1864-1868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20146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Jagdberechtigung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498" w:type="dxa"/>
          </w:tcPr>
          <w:p w:rsidR="00201C15" w:rsidRPr="00746A83" w:rsidRDefault="00201C15" w:rsidP="0020146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1865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Graf und Freiherr von Boyneburg-Lengsfeld zu Altenburg, mit Siegel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Antrag auf Ablösung der Jagd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1880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Ökonom Koch und Genossen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Auszüge aus Grundsteuerfortschreibungsprotokollen</w:t>
            </w:r>
          </w:p>
        </w:tc>
        <w:tc>
          <w:tcPr>
            <w:tcW w:w="1498" w:type="dxa"/>
          </w:tcPr>
          <w:p w:rsidR="00201C15" w:rsidRPr="00746A83" w:rsidRDefault="00201C15" w:rsidP="0020146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1887/88 bis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1907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  Handzeichnungen der Grundstücke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Auszug aus Grundsteuerfortschreibungsverhandlungen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1919 bis 1932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Auszug aus den vorläufigen Fortschreibungsverhandlungen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1896, 1902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Auszug aus der Grundsteuermutterrolle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1902- 1929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Benachrichtigungen des Voreigentümers vom Eigentumsübergang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 bis 190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Grundstücksübergänge an oder von der Gemeinde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Benachrichtigungen von Berechtigten von Veränderungen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 bis 1904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Pfandrechte u.ä. der Gemeinde auf Grundstücken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Benachrichtigung der politischen Gemeinde über Zuschreibung von Grundstücken </w:t>
            </w:r>
          </w:p>
        </w:tc>
        <w:tc>
          <w:tcPr>
            <w:tcW w:w="1498" w:type="dxa"/>
          </w:tcPr>
          <w:p w:rsidR="00201C15" w:rsidRPr="00746A83" w:rsidRDefault="00201C15" w:rsidP="0020146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894" w:type="dxa"/>
          </w:tcPr>
          <w:p w:rsidR="00201C15" w:rsidRPr="00746A83" w:rsidRDefault="00201C15" w:rsidP="0020146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vom Amtsgericht Felsberg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Öffentliche Ladung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1885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Maschinenbauer Holzapfel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Löschungsnachricht für Gläubiger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1888,1889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Grundbuchauszug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1887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Letzte Eintragung, Haus Nr.2 ½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Benachrichtigung, dass Hypothek nicht bestritten wird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Schreiner Jacob Hös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Benachrichtigung der Grund-und Gebäudesteuerverwaltung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Benachrichtigung über die Eintragung ins Grundbuch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Benachrichtigungen des Gläubigers vom Eintrag einer Kautionshypothek</w:t>
            </w:r>
          </w:p>
        </w:tc>
        <w:tc>
          <w:tcPr>
            <w:tcW w:w="1498" w:type="dxa"/>
          </w:tcPr>
          <w:p w:rsidR="00201C15" w:rsidRPr="00746A83" w:rsidRDefault="00201C15" w:rsidP="00934C9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1895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Wegen Bau der Wasserleitung durch Johann Heinrich Clobes</w:t>
            </w:r>
          </w:p>
        </w:tc>
      </w:tr>
      <w:tr w:rsidR="00201C15" w:rsidRPr="00746A83">
        <w:trPr>
          <w:trHeight w:val="1062"/>
        </w:trPr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Benachrichtigung über Grundbucheintragung des Eigentumübergangs von der pol. Gemeinde auf andere bzw. umgekehr</w:t>
            </w:r>
            <w:r>
              <w:rPr>
                <w:sz w:val="22"/>
                <w:szCs w:val="22"/>
              </w:rPr>
              <w:t>t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1901 bis 1906 u. 1930-1933</w:t>
            </w:r>
          </w:p>
        </w:tc>
        <w:tc>
          <w:tcPr>
            <w:tcW w:w="2894" w:type="dxa"/>
          </w:tcPr>
          <w:p w:rsidR="00201C15" w:rsidRPr="00746A83" w:rsidRDefault="00201C15" w:rsidP="00934C9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u.a. Königlich-Preußische 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Staatliche Eisenbahnverwaltung</w:t>
            </w:r>
          </w:p>
        </w:tc>
      </w:tr>
      <w:tr w:rsidR="00201C15" w:rsidRPr="00746A83">
        <w:tc>
          <w:tcPr>
            <w:tcW w:w="1428" w:type="dxa"/>
            <w:vMerge w:val="restart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-4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Verpachtung der Feldjagd 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1877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Mietvertrag Gemeindehaus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1872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Lumpensammler Heinrich Lumm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Heberolle über verpachtete Gemeindegrundstücke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1885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Verpachtung </w:t>
            </w:r>
            <w:r w:rsidRPr="00746A83">
              <w:rPr>
                <w:sz w:val="22"/>
                <w:szCs w:val="22"/>
              </w:rPr>
              <w:t>Gemeindegrundstück</w:t>
            </w:r>
          </w:p>
        </w:tc>
        <w:tc>
          <w:tcPr>
            <w:tcW w:w="1498" w:type="dxa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1893-99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Victor </w:t>
            </w:r>
            <w:r w:rsidRPr="00746A83">
              <w:rPr>
                <w:sz w:val="22"/>
                <w:szCs w:val="22"/>
              </w:rPr>
              <w:t>Löwenstein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Branntweinsteuer</w:t>
            </w:r>
          </w:p>
        </w:tc>
        <w:tc>
          <w:tcPr>
            <w:tcW w:w="1498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1887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Großhändler Holstein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Branntweinsteuer</w:t>
            </w:r>
          </w:p>
        </w:tc>
        <w:tc>
          <w:tcPr>
            <w:tcW w:w="1498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Victor Löwenstein 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Branntweinsteuer</w:t>
            </w:r>
          </w:p>
        </w:tc>
        <w:tc>
          <w:tcPr>
            <w:tcW w:w="1498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Eiffert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Branntweinsteuer</w:t>
            </w:r>
          </w:p>
        </w:tc>
        <w:tc>
          <w:tcPr>
            <w:tcW w:w="1498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1887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Jakob Sauer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Branntweinsteuer</w:t>
            </w:r>
          </w:p>
        </w:tc>
        <w:tc>
          <w:tcPr>
            <w:tcW w:w="1498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1887</w:t>
            </w:r>
          </w:p>
        </w:tc>
        <w:tc>
          <w:tcPr>
            <w:tcW w:w="2894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Karl Geßner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Protokoll betr.</w:t>
            </w:r>
            <w:r w:rsidRPr="00746A83">
              <w:rPr>
                <w:sz w:val="22"/>
                <w:szCs w:val="22"/>
              </w:rPr>
              <w:t xml:space="preserve"> die Verpachtung der Verbrauchsabgaben von einzulegendem Branntwein, Rum sowie Liqueur aller Art</w:t>
            </w:r>
          </w:p>
        </w:tc>
        <w:tc>
          <w:tcPr>
            <w:tcW w:w="1498" w:type="dxa"/>
          </w:tcPr>
          <w:p w:rsidR="00201C15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1890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894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Bürgermeister Clobes</w:t>
            </w:r>
          </w:p>
        </w:tc>
      </w:tr>
      <w:tr w:rsidR="00201C15" w:rsidRPr="00746A83"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r w:rsidRPr="00746A83">
              <w:rPr>
                <w:sz w:val="22"/>
                <w:szCs w:val="22"/>
              </w:rPr>
              <w:t>Vereinbarungen zur Branntweinsteuer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1902, 1904 </w:t>
            </w:r>
            <w:r w:rsidRPr="00746A83">
              <w:rPr>
                <w:sz w:val="22"/>
                <w:szCs w:val="22"/>
              </w:rPr>
              <w:t xml:space="preserve"> 1907</w:t>
            </w:r>
          </w:p>
        </w:tc>
        <w:tc>
          <w:tcPr>
            <w:tcW w:w="2894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 Abrechnungen</w:t>
            </w:r>
            <w:r>
              <w:rPr>
                <w:sz w:val="22"/>
                <w:szCs w:val="22"/>
              </w:rPr>
              <w:t xml:space="preserve">: </w:t>
            </w:r>
            <w:r w:rsidRPr="00746A83">
              <w:rPr>
                <w:sz w:val="22"/>
                <w:szCs w:val="22"/>
              </w:rPr>
              <w:t>Gastwirt Löwenstein, Kamm u. Stieglitz, Eiffert,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-5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Vollmacht zum Kauf von Grundstücken für den Bürgermeister Clobes und Auflassung eines Grundstückes an Josef Levy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1893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Grundstücke der Witwe des Conrad Meyfarth, der Eheleute Valentin Bauer, Eheleute Conrad Kraus, Eheleute Christian Clobes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-6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Kaufvertrag zwischen Gemeinde Gensungen und Einwohnern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1900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1930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Georg Wickert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Maurermeister Lumm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-7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Vertrag über Grundstücktausch zwischen Gemeinde und Friedrich Koch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1902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 Zusicherung des Rückbaus ,wenn Tausch durch den Landrat nicht genehmigt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- 8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Pachtvertrag für einen Weg zum Schienenverlegen 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1903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Steinbruchbetrieb Warnecke, Kassel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-9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Verpachtung der Weidenteile und Wege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 -10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Pachtverträge über Plätze 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1904, 1905,o.J.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Fröhlich, Brann, Wagner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-11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Verpachtung der Pflanzenörter 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1905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Im Sonderbach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H.3.1.2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Jagdpachtvertrag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1913-22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562"/>
        </w:trPr>
        <w:tc>
          <w:tcPr>
            <w:tcW w:w="1428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H.3.1.2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42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Verträge zur Überlassung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einer Parzelle</w:t>
            </w:r>
          </w:p>
        </w:tc>
        <w:tc>
          <w:tcPr>
            <w:tcW w:w="149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1920</w:t>
            </w:r>
          </w:p>
        </w:tc>
        <w:tc>
          <w:tcPr>
            <w:tcW w:w="289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Entwürfe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Straßenmeister Georg Küllmer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Grundstück</w:t>
            </w:r>
          </w:p>
        </w:tc>
        <w:tc>
          <w:tcPr>
            <w:tcW w:w="1498" w:type="dxa"/>
          </w:tcPr>
          <w:p w:rsidR="00201C15" w:rsidRPr="00746A83" w:rsidRDefault="00201C15" w:rsidP="001B0A79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o.J.</w:t>
            </w:r>
          </w:p>
        </w:tc>
        <w:tc>
          <w:tcPr>
            <w:tcW w:w="2894" w:type="dxa"/>
          </w:tcPr>
          <w:p w:rsidR="00201C15" w:rsidRDefault="00201C15" w:rsidP="001B0A79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Leitungsaufseher Schorbach</w:t>
            </w:r>
          </w:p>
          <w:p w:rsidR="00201C15" w:rsidRPr="00746A83" w:rsidRDefault="00201C15" w:rsidP="001B0A79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562"/>
        </w:trPr>
        <w:tc>
          <w:tcPr>
            <w:tcW w:w="1428" w:type="dxa"/>
            <w:vMerge w:val="restart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-14</w:t>
            </w:r>
          </w:p>
        </w:tc>
        <w:tc>
          <w:tcPr>
            <w:tcW w:w="4248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Pacht-und Mietverzeichnis der Gemeinde Gensungen mit der Staatsdomäne; 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1920-1925</w:t>
            </w:r>
          </w:p>
        </w:tc>
        <w:tc>
          <w:tcPr>
            <w:tcW w:w="2894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Kartenblatt 1 Parzelle 36.37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Genehmigung des entsprechenden Pachtvertrages durch die Abteilung für direkte Steuern,, Domänen und Forsten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1920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 Anschreiben des Bürgermeisters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Schreiben des Domänenrentamtes, dass eine Vermarkung nicht erforderlich ist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746A83">
              <w:rPr>
                <w:sz w:val="22"/>
                <w:szCs w:val="22"/>
              </w:rPr>
              <w:t>924</w:t>
            </w:r>
          </w:p>
        </w:tc>
        <w:tc>
          <w:tcPr>
            <w:tcW w:w="2894" w:type="dxa"/>
          </w:tcPr>
          <w:p w:rsidR="00201C15" w:rsidRPr="00746A83" w:rsidRDefault="00201C15" w:rsidP="00C169A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-15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Pachtvertrag zw. Gemeinde Gensungen und der Staatsdomäne Mittelhof;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1921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Amtsrat Spötter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-16</w:t>
            </w:r>
          </w:p>
        </w:tc>
        <w:tc>
          <w:tcPr>
            <w:tcW w:w="42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Pachtvertrag zwischen der Gemeinde Gensungen und der preuß. Domänenverwaltung und Fortschreibung</w:t>
            </w:r>
          </w:p>
        </w:tc>
        <w:tc>
          <w:tcPr>
            <w:tcW w:w="149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1925-37</w:t>
            </w:r>
          </w:p>
        </w:tc>
        <w:tc>
          <w:tcPr>
            <w:tcW w:w="289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Auch Karl Lohr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-17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der Unterverpachtungen und Bedingungen mit Liste der Pächter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1925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 -18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Verpachtungsprotokoll über Gemeindewiesen, -weiden und -wege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1925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 Liste aller Pächter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und Leerformular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-19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Pachtvertag für ein Grundstück zur Aufstellung einer Pumpe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1926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Rhenania-Ossag Mineralwerke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-20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Verkauf eines Baugrundstücks 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Heinrich Hilgenberg II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-21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Verkauf eines Grundstücks 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1929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Heinrich Vogt II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-22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Mitteilung über Beitrag des ehemaligen Gutsbezirks Mittelhof zu den Gemeindelasten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1930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s. a.H.3.1.2-13 etc.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H..3.1.2. -23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Pachtvertrag über Weiden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1932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Korbmacher Gottfried Schmidt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-24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Liste über erhaltene Wiesenpacht von verschiedenen Bauern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1932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-25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Verschiedene Listen von Pächtern; Grundstücke unbekannt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o.J.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Siedlungsland u.a.</w:t>
            </w:r>
          </w:p>
        </w:tc>
      </w:tr>
      <w:tr w:rsidR="00201C15" w:rsidRPr="00746A83">
        <w:trPr>
          <w:trHeight w:val="562"/>
        </w:trPr>
        <w:tc>
          <w:tcPr>
            <w:tcW w:w="1428" w:type="dxa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H.3.1.2. -26</w:t>
            </w:r>
          </w:p>
        </w:tc>
        <w:tc>
          <w:tcPr>
            <w:tcW w:w="424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Vertragsabschrift über einen Grundstücksankauf durch die Gemeinde</w:t>
            </w:r>
          </w:p>
        </w:tc>
        <w:tc>
          <w:tcPr>
            <w:tcW w:w="149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 J.</w:t>
            </w:r>
          </w:p>
        </w:tc>
        <w:tc>
          <w:tcPr>
            <w:tcW w:w="2894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Adam Stahl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934C9F">
          <w:pgSz w:w="11906" w:h="16838"/>
          <w:pgMar w:top="1418" w:right="1418" w:bottom="899" w:left="1134" w:header="709" w:footer="709" w:gutter="0"/>
          <w:cols w:space="708"/>
          <w:docGrid w:linePitch="360"/>
        </w:sectPr>
      </w:pPr>
    </w:p>
    <w:bookmarkStart w:id="170" w:name="H_3_2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"ZH_3_2"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2.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0"/>
      <w:r w:rsidRPr="006A4C90">
        <w:rPr>
          <w:b/>
          <w:sz w:val="22"/>
          <w:szCs w:val="22"/>
        </w:rPr>
        <w:t>Staatliche Finanzen und Steuern</w:t>
      </w:r>
    </w:p>
    <w:bookmarkStart w:id="171" w:name="H_3_2_1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"ZH_3_2_1"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>H. 3. 2. 1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 </w:t>
      </w:r>
      <w:bookmarkEnd w:id="171"/>
      <w:r w:rsidRPr="006A4C90">
        <w:rPr>
          <w:b/>
          <w:sz w:val="22"/>
          <w:szCs w:val="22"/>
        </w:rPr>
        <w:t>Klassensteuer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rPr>
          <w:trHeight w:val="417"/>
        </w:trPr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rPr>
          <w:trHeight w:val="417"/>
        </w:trPr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72" w:name="H_3_2_2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"ZH_3_2_2"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2. 2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2"/>
      <w:r w:rsidRPr="006A4C90">
        <w:rPr>
          <w:b/>
          <w:sz w:val="22"/>
          <w:szCs w:val="22"/>
        </w:rPr>
        <w:t>Einkommenssteuer</w:t>
      </w:r>
    </w:p>
    <w:tbl>
      <w:tblPr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425"/>
        <w:gridCol w:w="1362"/>
        <w:gridCol w:w="3799"/>
      </w:tblGrid>
      <w:tr w:rsidR="00201C15" w:rsidRPr="006A4C90">
        <w:tc>
          <w:tcPr>
            <w:tcW w:w="130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H.3.2.2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Mitteilung des Finanzamtes Melsungen über Einkommenssteueranteil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73" w:name="H_3_2_3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"ZH_3_2_3"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2. 3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3"/>
      <w:r w:rsidRPr="006A4C90">
        <w:rPr>
          <w:b/>
          <w:sz w:val="22"/>
          <w:szCs w:val="22"/>
        </w:rPr>
        <w:t>Grundsteuer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359"/>
        <w:gridCol w:w="1362"/>
        <w:gridCol w:w="3799"/>
      </w:tblGrid>
      <w:tr w:rsidR="00201C15" w:rsidRPr="006A4C90">
        <w:tc>
          <w:tcPr>
            <w:tcW w:w="130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H.3.2.3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Grundsteuerrolle der Gemeinde Gensungen mit Mittelhof, Karthause und Ziegelhütte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1846, 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H.3.2.3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-2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Grund-Gewerbe und Klassensteuer-Heberolle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1859 und 1864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H.3.2.3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-3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Klassensteuerliste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H.3.2.3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-4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Summarische Mutterrolle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ab 1895/96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74" w:name="H_3_2_4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"ZH_3_2_4"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2. 4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4"/>
      <w:r w:rsidRPr="006A4C90">
        <w:rPr>
          <w:b/>
          <w:sz w:val="22"/>
          <w:szCs w:val="22"/>
        </w:rPr>
        <w:t>Gewerbesteuer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75" w:name="H_3_2_5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"ZH_3_2_5"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2. 5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5"/>
      <w:r w:rsidRPr="006A4C90">
        <w:rPr>
          <w:b/>
          <w:sz w:val="22"/>
          <w:szCs w:val="22"/>
        </w:rPr>
        <w:t>Staatssteuern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3239"/>
        <w:gridCol w:w="1362"/>
        <w:gridCol w:w="3799"/>
      </w:tblGrid>
      <w:tr w:rsidR="00201C15" w:rsidRPr="006A4C90">
        <w:tc>
          <w:tcPr>
            <w:tcW w:w="142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23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 3.2</w:t>
            </w:r>
            <w:r>
              <w:rPr>
                <w:sz w:val="22"/>
                <w:szCs w:val="22"/>
              </w:rPr>
              <w:t>.5. -1</w:t>
            </w:r>
          </w:p>
        </w:tc>
        <w:tc>
          <w:tcPr>
            <w:tcW w:w="323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Steuerkataster der Dorfschaft Gensungen</w:t>
            </w:r>
          </w:p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Bd. 1 bis Bd.5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 Schreiben des königlich-preußischen Staatsarchives Marburg zur Überlassung des Steuerkatasters an die Gemeinde Gensungen</w:t>
            </w:r>
          </w:p>
        </w:tc>
        <w:tc>
          <w:tcPr>
            <w:tcW w:w="1362" w:type="dxa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1746 bis 1856 ?</w:t>
            </w:r>
          </w:p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 17.2.1898</w:t>
            </w:r>
          </w:p>
        </w:tc>
        <w:tc>
          <w:tcPr>
            <w:tcW w:w="3799" w:type="dxa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Fol. 1-228</w:t>
            </w:r>
            <w:r>
              <w:rPr>
                <w:sz w:val="22"/>
                <w:szCs w:val="22"/>
              </w:rPr>
              <w:t>;</w:t>
            </w:r>
            <w:r w:rsidRPr="00746A83">
              <w:rPr>
                <w:sz w:val="22"/>
                <w:szCs w:val="22"/>
              </w:rPr>
              <w:t xml:space="preserve"> Fol.229 – 370; Fol.371</w:t>
            </w:r>
            <w:r>
              <w:rPr>
                <w:sz w:val="22"/>
                <w:szCs w:val="22"/>
              </w:rPr>
              <w:t>-47</w:t>
            </w:r>
            <w:r w:rsidRPr="00746A83">
              <w:rPr>
                <w:sz w:val="22"/>
                <w:szCs w:val="22"/>
              </w:rPr>
              <w:t>7;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Fol. 478-578 und  Fol.579 bis Ende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Das Duplikat des Steuerkatasters befindet sich in Marburg HStAM Best.49d Melsungen 102; Steuerrektifikation zu Gensungen ; 1704 -1705,1745-1758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 3.2.5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23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Triplikat des Steuerkatasters 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Bd.1 bis Bd.4</w:t>
            </w:r>
          </w:p>
        </w:tc>
        <w:tc>
          <w:tcPr>
            <w:tcW w:w="1362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1746 bis 1871 ?</w:t>
            </w:r>
          </w:p>
        </w:tc>
        <w:tc>
          <w:tcPr>
            <w:tcW w:w="379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Die Einträge der Triplikate stimmen nicht immer mit dem Original überein;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Fol 1-359; Fol.360 -474; Fol.475-627 und Fol.628 bis Ende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H.3.2.</w:t>
            </w:r>
            <w:r>
              <w:rPr>
                <w:sz w:val="22"/>
                <w:szCs w:val="22"/>
              </w:rPr>
              <w:t>5. -3</w:t>
            </w:r>
          </w:p>
        </w:tc>
        <w:tc>
          <w:tcPr>
            <w:tcW w:w="323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Heberolle der Geschossgelder für Gensungen</w:t>
            </w:r>
          </w:p>
        </w:tc>
        <w:tc>
          <w:tcPr>
            <w:tcW w:w="1362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1830</w:t>
            </w:r>
          </w:p>
        </w:tc>
        <w:tc>
          <w:tcPr>
            <w:tcW w:w="379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H.3.2.5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323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Berechnung des Entschädigungskapitals  </w:t>
            </w:r>
          </w:p>
        </w:tc>
        <w:tc>
          <w:tcPr>
            <w:tcW w:w="1362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1850</w:t>
            </w:r>
          </w:p>
        </w:tc>
        <w:tc>
          <w:tcPr>
            <w:tcW w:w="379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Entschädigung für Abgaben; auch Verzeichnis der noch nicht gezahlten Abgaben (1849) und Fuhrlohn für Pfarrholz (1852)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76" w:name="H_3_2_6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"ZH_3_2_6"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2. 6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6"/>
      <w:r w:rsidRPr="006A4C90">
        <w:rPr>
          <w:b/>
          <w:sz w:val="22"/>
          <w:szCs w:val="22"/>
        </w:rPr>
        <w:t>Lohnsteuer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77" w:name="H_3_3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"ZH_3_3"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3.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7"/>
      <w:r w:rsidRPr="006A4C90">
        <w:rPr>
          <w:b/>
          <w:sz w:val="22"/>
          <w:szCs w:val="22"/>
        </w:rPr>
        <w:t>Gemeindesteuern und -abgaben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677"/>
        <w:gridCol w:w="1701"/>
        <w:gridCol w:w="3341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677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701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341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  <w:vMerge w:val="restart"/>
          </w:tcPr>
          <w:p w:rsidR="00201C15" w:rsidRDefault="00201C15" w:rsidP="00FC6E7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H.3.3.-1</w:t>
            </w:r>
          </w:p>
        </w:tc>
        <w:tc>
          <w:tcPr>
            <w:tcW w:w="3677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Streit zum Zehntgeld Hilgershausen/Gensungen </w:t>
            </w:r>
          </w:p>
        </w:tc>
        <w:tc>
          <w:tcPr>
            <w:tcW w:w="170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</w:t>
            </w:r>
          </w:p>
        </w:tc>
        <w:tc>
          <w:tcPr>
            <w:tcW w:w="334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77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Schreiben wg. Zehntgeld</w:t>
            </w:r>
          </w:p>
        </w:tc>
        <w:tc>
          <w:tcPr>
            <w:tcW w:w="170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1852</w:t>
            </w:r>
          </w:p>
        </w:tc>
        <w:tc>
          <w:tcPr>
            <w:tcW w:w="334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  <w:vMerge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77" w:type="dxa"/>
          </w:tcPr>
          <w:p w:rsidR="00201C15" w:rsidRPr="00746A83" w:rsidRDefault="00201C15" w:rsidP="00D22ADE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Entschädigungsvertrag wg. Ablösung des Zehntgelds</w:t>
            </w:r>
          </w:p>
        </w:tc>
        <w:tc>
          <w:tcPr>
            <w:tcW w:w="170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4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77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Erhebeliste Zehntgeld von Hilgershausen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1878</w:t>
            </w:r>
          </w:p>
        </w:tc>
        <w:tc>
          <w:tcPr>
            <w:tcW w:w="334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70"/>
        </w:trPr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H.3.3.-2</w:t>
            </w:r>
          </w:p>
        </w:tc>
        <w:tc>
          <w:tcPr>
            <w:tcW w:w="3677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Liste der Handdienstpflichtigen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</w:t>
            </w:r>
          </w:p>
        </w:tc>
        <w:tc>
          <w:tcPr>
            <w:tcW w:w="334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70"/>
        </w:trPr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H.3.3.-3</w:t>
            </w:r>
          </w:p>
        </w:tc>
        <w:tc>
          <w:tcPr>
            <w:tcW w:w="3677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Veracordirung der Nachtwachpflichtigen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</w:t>
            </w:r>
          </w:p>
        </w:tc>
        <w:tc>
          <w:tcPr>
            <w:tcW w:w="334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70"/>
        </w:trPr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H.3.3.-4</w:t>
            </w:r>
          </w:p>
        </w:tc>
        <w:tc>
          <w:tcPr>
            <w:tcW w:w="3677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Liste der Einwohner, die das Ortsbürgerrecht erwerben sollen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</w:t>
            </w:r>
          </w:p>
        </w:tc>
        <w:tc>
          <w:tcPr>
            <w:tcW w:w="334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trHeight w:val="70"/>
        </w:trPr>
        <w:tc>
          <w:tcPr>
            <w:tcW w:w="1109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H.3.3.-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77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Personenverzeichnis und Gemeindesteuerliste </w:t>
            </w:r>
          </w:p>
        </w:tc>
        <w:tc>
          <w:tcPr>
            <w:tcW w:w="170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1902,-03 -04,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-10,-14, -15,</w:t>
            </w:r>
          </w:p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 -17, -19 </w:t>
            </w:r>
          </w:p>
        </w:tc>
        <w:tc>
          <w:tcPr>
            <w:tcW w:w="3341" w:type="dxa"/>
          </w:tcPr>
          <w:p w:rsidR="00201C15" w:rsidRPr="00746A83" w:rsidRDefault="00201C15" w:rsidP="00FC6E7D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78" w:name="H_3_4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  <w:u w:val="none"/>
        </w:rPr>
        <w:t xml:space="preserve">H. 3. 4.  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8"/>
      <w:r w:rsidRPr="006A4C90">
        <w:rPr>
          <w:b/>
          <w:sz w:val="22"/>
          <w:szCs w:val="22"/>
        </w:rPr>
        <w:t>Haushalts und Rechnungswesen</w:t>
      </w:r>
    </w:p>
    <w:bookmarkStart w:id="179" w:name="H_3_4_1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"ZH_3_4_1"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>H. 3. 4.</w:t>
      </w:r>
      <w:r>
        <w:rPr>
          <w:rStyle w:val="Hyperlink"/>
          <w:rFonts w:cs="Arial"/>
          <w:b/>
          <w:sz w:val="22"/>
          <w:szCs w:val="22"/>
        </w:rPr>
        <w:t xml:space="preserve"> </w:t>
      </w:r>
      <w:r w:rsidRPr="006A4C90">
        <w:rPr>
          <w:rStyle w:val="Hyperlink"/>
          <w:rFonts w:cs="Arial"/>
          <w:b/>
          <w:sz w:val="22"/>
          <w:szCs w:val="22"/>
        </w:rPr>
        <w:t>1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79"/>
      <w:r w:rsidRPr="006A4C90">
        <w:rPr>
          <w:b/>
          <w:sz w:val="22"/>
          <w:szCs w:val="22"/>
        </w:rPr>
        <w:t>Allgemeines Haushalts- und Rechnungswesen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0" w:name="H_3_4_2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"ZH_3_4_2"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4. 2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0"/>
      <w:r w:rsidRPr="006A4C90">
        <w:rPr>
          <w:b/>
          <w:sz w:val="22"/>
          <w:szCs w:val="22"/>
        </w:rPr>
        <w:t>Gemeinderechnung</w:t>
      </w:r>
    </w:p>
    <w:tbl>
      <w:tblPr>
        <w:tblW w:w="102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3248"/>
        <w:gridCol w:w="1868"/>
        <w:gridCol w:w="3680"/>
      </w:tblGrid>
      <w:tr w:rsidR="00201C15" w:rsidRPr="006A4C90">
        <w:tc>
          <w:tcPr>
            <w:tcW w:w="142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24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86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680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H.3.4.2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2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Gemeinderechnung</w:t>
            </w:r>
          </w:p>
        </w:tc>
        <w:tc>
          <w:tcPr>
            <w:tcW w:w="18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1818,1819,1824,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1825,1828,1831, 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1834,1835,1836,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1838,1839,1841,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1849,1857,1858,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1869,1874,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1885/86,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1886/87</w:t>
            </w:r>
          </w:p>
        </w:tc>
        <w:tc>
          <w:tcPr>
            <w:tcW w:w="368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der Ausstellung Kasten Nr.1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H.3.4.2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-2</w:t>
            </w:r>
          </w:p>
        </w:tc>
        <w:tc>
          <w:tcPr>
            <w:tcW w:w="32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Civilrechnung der Gemeinde Gensungen</w:t>
            </w:r>
          </w:p>
        </w:tc>
        <w:tc>
          <w:tcPr>
            <w:tcW w:w="18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1823</w:t>
            </w:r>
          </w:p>
        </w:tc>
        <w:tc>
          <w:tcPr>
            <w:tcW w:w="368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Aufgestellt vom herrschaftlichen Gelderheber Martin Hüchelheim daselbst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-3</w:t>
            </w:r>
          </w:p>
        </w:tc>
        <w:tc>
          <w:tcPr>
            <w:tcW w:w="32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Rechnungsbücher der Gemeinde Gensungen</w:t>
            </w:r>
          </w:p>
        </w:tc>
        <w:tc>
          <w:tcPr>
            <w:tcW w:w="18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1899  </w:t>
            </w:r>
          </w:p>
        </w:tc>
        <w:tc>
          <w:tcPr>
            <w:tcW w:w="368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gebunden, die einzelnen Einnahmen und Ausgaben sind aufgelistet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-4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-5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1901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-6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1902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-7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1903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-8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1905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-9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1906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dito 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-10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1907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H..4.2. -11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1908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-12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1909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-13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1910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-14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1911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-15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1912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-16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1913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-17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1917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-18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1920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-19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1921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-20</w:t>
            </w:r>
          </w:p>
        </w:tc>
        <w:tc>
          <w:tcPr>
            <w:tcW w:w="324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1922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-21</w:t>
            </w:r>
          </w:p>
        </w:tc>
        <w:tc>
          <w:tcPr>
            <w:tcW w:w="3248" w:type="dxa"/>
          </w:tcPr>
          <w:p w:rsidR="00201C15" w:rsidRDefault="00201C15" w:rsidP="00871E9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Manuale zur  Gemeinderechnung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1853 - 1876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-22</w:t>
            </w:r>
          </w:p>
        </w:tc>
        <w:tc>
          <w:tcPr>
            <w:tcW w:w="3248" w:type="dxa"/>
          </w:tcPr>
          <w:p w:rsidR="00201C15" w:rsidRDefault="00201C15" w:rsidP="00871E9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1E1610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1853 - 1881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-23</w:t>
            </w:r>
          </w:p>
        </w:tc>
        <w:tc>
          <w:tcPr>
            <w:tcW w:w="3248" w:type="dxa"/>
          </w:tcPr>
          <w:p w:rsidR="00201C15" w:rsidRDefault="00201C15" w:rsidP="00871E9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1874 -1895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  <w:tr w:rsidR="00201C15" w:rsidRPr="00746A83"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H.3.4.2. -24</w:t>
            </w:r>
          </w:p>
        </w:tc>
        <w:tc>
          <w:tcPr>
            <w:tcW w:w="3248" w:type="dxa"/>
          </w:tcPr>
          <w:p w:rsidR="00201C15" w:rsidRDefault="00201C15" w:rsidP="00871E9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  <w:tc>
          <w:tcPr>
            <w:tcW w:w="18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1884 – 1897</w:t>
            </w:r>
          </w:p>
        </w:tc>
        <w:tc>
          <w:tcPr>
            <w:tcW w:w="368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dito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1" w:name="H_3_4_3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"ZH_3_4_3"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4. 3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1"/>
      <w:r w:rsidRPr="006A4C90">
        <w:rPr>
          <w:b/>
          <w:sz w:val="22"/>
          <w:szCs w:val="22"/>
        </w:rPr>
        <w:t>Belege zur Gemeinderechnung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3402"/>
        <w:gridCol w:w="1158"/>
        <w:gridCol w:w="3600"/>
      </w:tblGrid>
      <w:tr w:rsidR="00201C15" w:rsidRPr="006A4C90">
        <w:tc>
          <w:tcPr>
            <w:tcW w:w="166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0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1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600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Verzeichnis der Einnahmen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1828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1829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der Ausstellung Kasten Nr.1</w:t>
            </w: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-2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Belege über Ausgaben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1833 -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1838/39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-3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Belege zur Gemeinderechnung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1830 -1835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-4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Verschiedene Abrechnungen und Verträge ;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Tabellarische Protokoll der gemeindlichen Nutzungen und sonstiger Gegenstände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1835/36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u.a. Pfarrhausbaukosten, Kosten Faselvieh, Baumschulverkauf, Heberolle über das Mittelhöfer Dienstgeld, Erheberolle über das Steinbrechgeld, Amtsunkosten</w:t>
            </w: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-5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Tabellarisches Protokoll der gemeindlichen Nutzungen und sonstiger Gegenstände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1837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-6</w:t>
            </w:r>
          </w:p>
        </w:tc>
        <w:tc>
          <w:tcPr>
            <w:tcW w:w="3402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Verschiedene  Belege für Ausgaben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1854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Ablieferung von Maulwürfen,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46A83">
              <w:rPr>
                <w:bCs/>
                <w:sz w:val="22"/>
                <w:szCs w:val="22"/>
              </w:rPr>
              <w:t>Rezeptkosten</w:t>
            </w: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1884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4 Sg. für 1 Messer</w:t>
            </w: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-7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Quittung des Landratsamtes über einen abgelieferten Betrag 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1859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Bürgermeister Kothe</w:t>
            </w:r>
          </w:p>
        </w:tc>
      </w:tr>
      <w:tr w:rsidR="00201C15" w:rsidRPr="00746A83">
        <w:tc>
          <w:tcPr>
            <w:tcW w:w="1668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-8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Verkaufsprotokolle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Pappeln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1874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das Obst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1874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1878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Brennholz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1873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1879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das Heugras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1872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1876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1884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1885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auch Aufstellung über Lieferung an Reitregiment 1887 </w:t>
            </w: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das Grummet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das Obst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1884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1885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das Weidenholz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1885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 das Obst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1887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-9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über verackortierte Fuhren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1884/85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1886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-10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Einnahme-und Ausgabebelege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1888/89</w:t>
            </w:r>
          </w:p>
          <w:p w:rsidR="00201C15" w:rsidRPr="00746A83" w:rsidRDefault="00201C15" w:rsidP="00301D98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-11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Einnahme-und Ausgabebelege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1889/90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H.3.4.3</w:t>
            </w:r>
            <w:r>
              <w:rPr>
                <w:bCs/>
                <w:sz w:val="22"/>
                <w:szCs w:val="22"/>
              </w:rPr>
              <w:t xml:space="preserve">. </w:t>
            </w:r>
            <w:r w:rsidRPr="00746A83">
              <w:rPr>
                <w:bCs/>
                <w:sz w:val="22"/>
                <w:szCs w:val="22"/>
              </w:rPr>
              <w:t>-12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Zusammenstellung der Einnahmen aus Verpachtung von Acker und Wiesen, Verkauf von Obst, Holz, Heu  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1884 - 1887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H.3.4.3</w:t>
            </w:r>
            <w:r>
              <w:rPr>
                <w:bCs/>
                <w:sz w:val="22"/>
                <w:szCs w:val="22"/>
              </w:rPr>
              <w:t xml:space="preserve">. </w:t>
            </w:r>
            <w:r w:rsidRPr="00746A83">
              <w:rPr>
                <w:bCs/>
                <w:sz w:val="22"/>
                <w:szCs w:val="22"/>
              </w:rPr>
              <w:t>-13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 xml:space="preserve">Quittung über Auszahlung eines </w:t>
            </w:r>
          </w:p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 xml:space="preserve">Kapitals 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1927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H.3.4.3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-14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 xml:space="preserve">Darlehensvertrag der Gemeinde 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1928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bCs/>
                <w:sz w:val="22"/>
                <w:szCs w:val="22"/>
              </w:rPr>
            </w:pPr>
            <w:r w:rsidRPr="00746A83">
              <w:rPr>
                <w:bCs/>
                <w:sz w:val="22"/>
                <w:szCs w:val="22"/>
              </w:rPr>
              <w:t>mit der Landeskreditkasse</w:t>
            </w:r>
          </w:p>
        </w:tc>
      </w:tr>
      <w:tr w:rsidR="00201C15" w:rsidRPr="00746A83">
        <w:tc>
          <w:tcPr>
            <w:tcW w:w="166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H.3.4.3. -15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Schuldurkunde und Beitrittserklärung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1929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Darlehen beim Darlehenskassenverein</w:t>
            </w:r>
          </w:p>
        </w:tc>
      </w:tr>
      <w:tr w:rsidR="00201C15" w:rsidRPr="00746A83">
        <w:tc>
          <w:tcPr>
            <w:tcW w:w="16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H.3.4.3.-16</w:t>
            </w:r>
          </w:p>
        </w:tc>
        <w:tc>
          <w:tcPr>
            <w:tcW w:w="34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Kontogegenbücher des Gensunger Darlehnskassenvereins für die Gemeinde Gensungen - Stromgeld</w:t>
            </w:r>
          </w:p>
        </w:tc>
        <w:tc>
          <w:tcPr>
            <w:tcW w:w="11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1933-1937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Bücher</w:t>
            </w:r>
          </w:p>
        </w:tc>
      </w:tr>
      <w:tr w:rsidR="00201C15" w:rsidRPr="00746A83">
        <w:tc>
          <w:tcPr>
            <w:tcW w:w="166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H.3.4.3.-17</w:t>
            </w:r>
          </w:p>
        </w:tc>
        <w:tc>
          <w:tcPr>
            <w:tcW w:w="340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Kontogegenbuch der Kreissparkasse Melsungen –für Gemeindekasse Schwimmbad und Kontoabschluss-Auszüge bis 4.1.1946</w:t>
            </w:r>
          </w:p>
        </w:tc>
        <w:tc>
          <w:tcPr>
            <w:tcW w:w="11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1938/39 – 1944 </w:t>
            </w:r>
          </w:p>
        </w:tc>
        <w:tc>
          <w:tcPr>
            <w:tcW w:w="3600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2" w:name="H_3_4_4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"ZH_3_4_4"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4. 4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2"/>
      <w:r w:rsidRPr="006A4C90">
        <w:rPr>
          <w:b/>
          <w:sz w:val="22"/>
          <w:szCs w:val="22"/>
        </w:rPr>
        <w:t>Haushaltsvoranschlag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3" w:name="H_3_4_5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"ZH_3_4_5"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4. 5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3"/>
      <w:r w:rsidRPr="006A4C90">
        <w:rPr>
          <w:b/>
          <w:sz w:val="22"/>
          <w:szCs w:val="22"/>
        </w:rPr>
        <w:t>Tagebuch</w:t>
      </w:r>
    </w:p>
    <w:tbl>
      <w:tblPr>
        <w:tblW w:w="98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425"/>
        <w:gridCol w:w="1362"/>
        <w:gridCol w:w="3799"/>
      </w:tblGrid>
      <w:tr w:rsidR="00201C15" w:rsidRPr="006A4C90">
        <w:tc>
          <w:tcPr>
            <w:tcW w:w="130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H.3.4.5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Einnahmetagebuch der Gemeinde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1881/82 bis 1888/89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A51138">
            <w:pPr>
              <w:pStyle w:val="BodyText"/>
              <w:ind w:right="-108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H.3.4.5</w:t>
            </w:r>
            <w:r>
              <w:rPr>
                <w:sz w:val="22"/>
                <w:szCs w:val="22"/>
              </w:rPr>
              <w:t xml:space="preserve">. </w:t>
            </w:r>
            <w:r w:rsidRPr="00746A83">
              <w:rPr>
                <w:sz w:val="22"/>
                <w:szCs w:val="22"/>
              </w:rPr>
              <w:t>-2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Einnahmetagebuch der Gemeinde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1897/98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4" w:name="H_3_4_6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"ZH_3_4_6"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4. 6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4"/>
      <w:r w:rsidRPr="006A4C90">
        <w:rPr>
          <w:b/>
          <w:sz w:val="22"/>
          <w:szCs w:val="22"/>
        </w:rPr>
        <w:t>Rechnungsführung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6A4C90">
        <w:tc>
          <w:tcPr>
            <w:tcW w:w="124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H.3.4.6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Protokoll betr</w:t>
            </w:r>
            <w:r>
              <w:rPr>
                <w:sz w:val="22"/>
                <w:szCs w:val="22"/>
              </w:rPr>
              <w:t>. die Revision und Abhörung der</w:t>
            </w:r>
            <w:r w:rsidRPr="00746A8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Gemeinderechnung </w:t>
            </w:r>
            <w:r>
              <w:rPr>
                <w:sz w:val="22"/>
                <w:szCs w:val="22"/>
              </w:rPr>
              <w:t xml:space="preserve">von </w:t>
            </w:r>
            <w:r w:rsidRPr="00746A83">
              <w:rPr>
                <w:sz w:val="22"/>
                <w:szCs w:val="22"/>
              </w:rPr>
              <w:t>1848,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von </w:t>
            </w:r>
            <w:r w:rsidRPr="00746A83">
              <w:rPr>
                <w:sz w:val="22"/>
                <w:szCs w:val="22"/>
              </w:rPr>
              <w:t>1849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von </w:t>
            </w:r>
            <w:r w:rsidRPr="00746A83">
              <w:rPr>
                <w:sz w:val="22"/>
                <w:szCs w:val="22"/>
              </w:rPr>
              <w:t>1851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1852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H.3.4.6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-2</w:t>
            </w:r>
          </w:p>
        </w:tc>
        <w:tc>
          <w:tcPr>
            <w:tcW w:w="3425" w:type="dxa"/>
          </w:tcPr>
          <w:p w:rsidR="00201C15" w:rsidRPr="00746A83" w:rsidRDefault="00201C15" w:rsidP="004F5CB2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Verfügung des Landrats zur Gemeinderechnung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von </w:t>
            </w:r>
            <w:r w:rsidRPr="00746A83">
              <w:rPr>
                <w:sz w:val="22"/>
                <w:szCs w:val="22"/>
              </w:rPr>
              <w:t xml:space="preserve">1850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1852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von </w:t>
            </w:r>
            <w:r w:rsidRPr="00746A83">
              <w:rPr>
                <w:sz w:val="22"/>
                <w:szCs w:val="22"/>
              </w:rPr>
              <w:t>1878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von </w:t>
            </w:r>
            <w:r w:rsidRPr="00746A83">
              <w:rPr>
                <w:sz w:val="22"/>
                <w:szCs w:val="22"/>
              </w:rPr>
              <w:t>1879/80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H.3.4.6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-3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Bemängelung des Verzeichnisses über rückständige Abgaben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Schreiben des Amtes Felsberg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H.3.4.6.-4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Ermahnung des Bürgermeisters, die Ortsregister von 1856 ordentlich zu führen und den Rechnungsführer zur Führer der Bücher anzuhalten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Schreiben des Landratsamtes Melsungen</w:t>
            </w: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H.3.4.6.-5</w:t>
            </w:r>
          </w:p>
        </w:tc>
        <w:tc>
          <w:tcPr>
            <w:tcW w:w="342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Kassenprüfungsverhandlung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1934-1945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5" w:name="H_3_4_7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"ZH_3_4_7"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4. 7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5"/>
      <w:r w:rsidRPr="006A4C90">
        <w:rPr>
          <w:b/>
          <w:sz w:val="22"/>
          <w:szCs w:val="22"/>
        </w:rPr>
        <w:t>Haushaltsplan, Haushaltssatzung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6A4C90">
        <w:tc>
          <w:tcPr>
            <w:tcW w:w="124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H.3.4.7.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Grundetat der Gemeinde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1869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Auch statistische Angaben zu Einwohnern etc.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6" w:name="H_3_5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"ZH_3_5"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3. 5.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6"/>
      <w:r w:rsidRPr="006A4C90">
        <w:rPr>
          <w:b/>
          <w:sz w:val="22"/>
          <w:szCs w:val="22"/>
        </w:rPr>
        <w:t>Sparkassen und Bankenwesen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H.3.5.-1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Rechnung an den Dahrlehenskassenverein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A.Baier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7" w:name="H_4"/>
    <w:p w:rsidR="00201C15" w:rsidRPr="006A4C90" w:rsidRDefault="00201C15" w:rsidP="00746A83">
      <w:pPr>
        <w:pStyle w:val="BodyText"/>
        <w:rPr>
          <w:b/>
        </w:rPr>
      </w:pPr>
      <w:r w:rsidRPr="006A4C90">
        <w:rPr>
          <w:b/>
        </w:rPr>
        <w:fldChar w:fldCharType="begin"/>
      </w:r>
      <w:r w:rsidRPr="006A4C90">
        <w:rPr>
          <w:b/>
        </w:rPr>
        <w:instrText xml:space="preserve"> HYPERLINK  \l "ZH_4" </w:instrText>
      </w:r>
      <w:r w:rsidRPr="006A4C90">
        <w:rPr>
          <w:b/>
        </w:rPr>
      </w:r>
      <w:r w:rsidRPr="006A4C90">
        <w:rPr>
          <w:b/>
        </w:rPr>
        <w:fldChar w:fldCharType="separate"/>
      </w:r>
      <w:r w:rsidRPr="006A4C90">
        <w:rPr>
          <w:rStyle w:val="Hyperlink"/>
          <w:rFonts w:cs="Arial"/>
          <w:b/>
        </w:rPr>
        <w:t>H. 4.</w:t>
      </w:r>
      <w:r w:rsidRPr="006A4C90">
        <w:rPr>
          <w:b/>
        </w:rPr>
        <w:fldChar w:fldCharType="end"/>
      </w:r>
      <w:r w:rsidRPr="006A4C90">
        <w:rPr>
          <w:b/>
        </w:rPr>
        <w:t xml:space="preserve"> </w:t>
      </w:r>
      <w:bookmarkEnd w:id="187"/>
      <w:r w:rsidRPr="006A4C90">
        <w:rPr>
          <w:b/>
        </w:rPr>
        <w:t>Gerichts- und Prozesswesen</w:t>
      </w:r>
    </w:p>
    <w:bookmarkStart w:id="188" w:name="H_4_1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"ZH_4_1"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4. 1.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8"/>
      <w:r w:rsidRPr="006A4C90">
        <w:rPr>
          <w:b/>
          <w:sz w:val="22"/>
          <w:szCs w:val="22"/>
        </w:rPr>
        <w:t>Justizverwaltung, Ortsgericht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H.4.1.-1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Geschäftsmitteilung des Justizamtes Felsberg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Bekannt gemacht durch den Bürgermeister Clobes, Gensungen</w:t>
            </w:r>
          </w:p>
        </w:tc>
      </w:tr>
      <w:tr w:rsidR="00201C15" w:rsidRPr="00746A83">
        <w:tc>
          <w:tcPr>
            <w:tcW w:w="110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H.4.1.-2</w:t>
            </w:r>
          </w:p>
        </w:tc>
        <w:tc>
          <w:tcPr>
            <w:tcW w:w="35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Aufforderung, als Geschworene geeignete Personen zu benennen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1862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H.4.1.-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Protokollbuch des Schiedsmanns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1929-1946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 Prüfbericht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H.4.1.-4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Anforderung eines Leumundberichts  beim Bürgermeister Clobes durch das königliche Amtsgericht Felsberg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Zeugnis für die Ehefrau Eppich, Schwiegermutter des Jacob Salzmann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89" w:name="H_4_2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"ZH_4_2"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4. 2.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89"/>
      <w:r w:rsidRPr="006A4C90">
        <w:rPr>
          <w:b/>
          <w:sz w:val="22"/>
          <w:szCs w:val="22"/>
        </w:rPr>
        <w:t>Bürgerliche Prozesse und Beschwerden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0" w:name="H_4_3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"ZH_4_3"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4. 3.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0"/>
      <w:r w:rsidRPr="006A4C90">
        <w:rPr>
          <w:b/>
          <w:sz w:val="22"/>
          <w:szCs w:val="22"/>
        </w:rPr>
        <w:t>Strafprozesse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1" w:name="H_4_4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"ZH_4_4"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4. 4.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1"/>
      <w:r w:rsidRPr="006A4C90">
        <w:rPr>
          <w:b/>
          <w:sz w:val="22"/>
          <w:szCs w:val="22"/>
        </w:rPr>
        <w:t>Zwangsvollstreckungen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664"/>
        <w:gridCol w:w="1256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664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256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H.4.4.-1</w:t>
            </w:r>
          </w:p>
        </w:tc>
        <w:tc>
          <w:tcPr>
            <w:tcW w:w="366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Vereinbarung der Gemeinde Gensungen mit dem Vollziehungsbeamten</w:t>
            </w:r>
          </w:p>
        </w:tc>
        <w:tc>
          <w:tcPr>
            <w:tcW w:w="1256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1925/1926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Beamter Riemann, Bürgermeister Meyfahrt, Kreisausschuss Sarazin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2" w:name="H_4_5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"ZH_4_5"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4. 5.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2"/>
      <w:r w:rsidRPr="006A4C90">
        <w:rPr>
          <w:b/>
          <w:sz w:val="22"/>
          <w:szCs w:val="22"/>
        </w:rPr>
        <w:t>Vormundschaften, Pflegschaften, Nachlasswesen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210EAB">
        <w:trPr>
          <w:trHeight w:val="691"/>
        </w:trPr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H.4.5.-1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Testament der Witwe Anna Gertraud Proll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1754</w:t>
            </w:r>
          </w:p>
        </w:tc>
        <w:tc>
          <w:tcPr>
            <w:tcW w:w="3799" w:type="dxa"/>
          </w:tcPr>
          <w:p w:rsidR="00201C15" w:rsidRPr="00210EAB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H.4.5.-2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Vormundsrechnung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1841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Kind: Anna Martha Wiederhold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Vormund: George Gipper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H.4.5.-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Vormundschaft über Elise Klapp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1872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H.4.5.-4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Erbbescheinigung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für Ehefrau Schuhmacher Johann Heinrich Fröhlich, Anna Martha geb. Fiedler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H.4.5.-5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Ansatzvertrag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Heinrich Bonn und Ehefrau an Arnold Gipper und Ehefrau geb. Bonn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3" w:name="H_5"/>
    <w:p w:rsidR="00201C15" w:rsidRPr="006A4C90" w:rsidRDefault="00201C15" w:rsidP="00746A83">
      <w:pPr>
        <w:pStyle w:val="BodyText"/>
        <w:rPr>
          <w:b/>
        </w:rPr>
      </w:pPr>
      <w:r w:rsidRPr="006A4C90">
        <w:rPr>
          <w:b/>
        </w:rPr>
        <w:fldChar w:fldCharType="begin"/>
      </w:r>
      <w:r w:rsidRPr="006A4C90">
        <w:rPr>
          <w:b/>
        </w:rPr>
        <w:instrText xml:space="preserve"> HYPERLINK  \l "ZH_5" </w:instrText>
      </w:r>
      <w:r w:rsidRPr="006A4C90">
        <w:rPr>
          <w:b/>
        </w:rPr>
      </w:r>
      <w:r w:rsidRPr="006A4C90">
        <w:rPr>
          <w:b/>
        </w:rPr>
        <w:fldChar w:fldCharType="separate"/>
      </w:r>
      <w:r w:rsidRPr="006A4C90">
        <w:rPr>
          <w:rStyle w:val="Hyperlink"/>
          <w:rFonts w:cs="Arial"/>
          <w:b/>
        </w:rPr>
        <w:t xml:space="preserve">H. 5. </w:t>
      </w:r>
      <w:r w:rsidRPr="006A4C90">
        <w:rPr>
          <w:b/>
        </w:rPr>
        <w:fldChar w:fldCharType="end"/>
      </w:r>
      <w:r w:rsidRPr="006A4C90">
        <w:rPr>
          <w:b/>
        </w:rPr>
        <w:t xml:space="preserve"> </w:t>
      </w:r>
      <w:bookmarkEnd w:id="193"/>
      <w:r w:rsidRPr="006A4C90">
        <w:rPr>
          <w:b/>
        </w:rPr>
        <w:t>Polizei</w:t>
      </w:r>
    </w:p>
    <w:bookmarkStart w:id="194" w:name="H_5_1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"ZH_5_1"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1.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4"/>
      <w:r w:rsidRPr="006A4C90">
        <w:rPr>
          <w:b/>
          <w:sz w:val="22"/>
          <w:szCs w:val="22"/>
        </w:rPr>
        <w:t>Polizeiverwaltung und allgemeine Polizeisachen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5" w:name="H_5_2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"ZH_5_2"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2.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5"/>
      <w:r w:rsidRPr="006A4C90">
        <w:rPr>
          <w:b/>
          <w:sz w:val="22"/>
          <w:szCs w:val="22"/>
        </w:rPr>
        <w:t>Polizeistellen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6" w:name="H_5_3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"ZH_5_3"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3.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6"/>
      <w:r w:rsidRPr="006A4C90">
        <w:rPr>
          <w:b/>
          <w:sz w:val="22"/>
          <w:szCs w:val="22"/>
        </w:rPr>
        <w:t>Ordnungs- und Sicherheitspolizei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H.5.3.-1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Ordnungspolizei Anzeigeregister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Bürgermeister Kothe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H.5.3.-2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Entschädigungsbescheid wg. Überfahrtschäden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Reisse /Eiffert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H.5.3.-3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Polizeiverordnung zur Auszeichnung der Brotpreise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Ortspolizeibehörde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7" w:name="H_5_4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"ZH_5_4"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4.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7"/>
      <w:r w:rsidRPr="006A4C90">
        <w:rPr>
          <w:b/>
          <w:sz w:val="22"/>
          <w:szCs w:val="22"/>
        </w:rPr>
        <w:t>Politische Polizei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8" w:name="H_5_5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"ZH_5_5"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5.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198"/>
      <w:r w:rsidRPr="006A4C90">
        <w:rPr>
          <w:b/>
          <w:sz w:val="22"/>
          <w:szCs w:val="22"/>
        </w:rPr>
        <w:t>Sittenpolizei, Veranstaltungen, Vereine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H.5.5.-1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Rundschreiben des Landrats wg. Lotterie und Spielgesellschaften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H.5.5.-2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Das Serien-und Prämienlos-Gesellschaftsspiel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ca.1906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Eine kritische Beleuchtung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H.5.5.-3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der in der Gemeinde Gensungen ertheilten ortspolizeilichen Genehmigung zur Veranstaltung von Lustbarkeiten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1905-1909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Liste der Veranstalter v.a. aus anderen Orten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199" w:name="H_5_6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"ZH_5_6"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>H. 5. 6.</w:t>
      </w:r>
      <w:bookmarkEnd w:id="199"/>
      <w:r w:rsidRPr="006A4C90">
        <w:rPr>
          <w:rStyle w:val="Hyperlink"/>
          <w:rFonts w:cs="Arial"/>
          <w:b/>
          <w:sz w:val="22"/>
          <w:szCs w:val="22"/>
        </w:rPr>
        <w:t xml:space="preserve">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Feuerpolizei, Brandversicherung</w:t>
      </w:r>
    </w:p>
    <w:bookmarkStart w:id="200" w:name="H_5_6_1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"ZH_5_6_1"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6. 1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200"/>
      <w:r w:rsidRPr="006A4C90">
        <w:rPr>
          <w:b/>
          <w:sz w:val="22"/>
          <w:szCs w:val="22"/>
        </w:rPr>
        <w:t>Feuerwehr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01" w:name="H_5_6_2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"ZH_5_6_2"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6. 2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201"/>
      <w:r w:rsidRPr="006A4C90">
        <w:rPr>
          <w:b/>
          <w:sz w:val="22"/>
          <w:szCs w:val="22"/>
        </w:rPr>
        <w:t>Brandversicherung, Brände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24"/>
        <w:gridCol w:w="3648"/>
        <w:gridCol w:w="1318"/>
        <w:gridCol w:w="3630"/>
      </w:tblGrid>
      <w:tr w:rsidR="00201C15" w:rsidRPr="006A4C90">
        <w:tc>
          <w:tcPr>
            <w:tcW w:w="124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686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101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H.5.6.2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686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Brandversicherungsunterlagen für Gemeindegebäude</w:t>
            </w:r>
          </w:p>
        </w:tc>
        <w:tc>
          <w:tcPr>
            <w:tcW w:w="11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1884,1902,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1914,1922,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u.a. Backhäuser, Schule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02" w:name="H_5_7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"ZH_5_7"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5. 7.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202"/>
      <w:r w:rsidRPr="006A4C90">
        <w:rPr>
          <w:b/>
          <w:sz w:val="22"/>
          <w:szCs w:val="22"/>
        </w:rPr>
        <w:t>Pass- und Meldewesen, Obdachlose, Ausländer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H.5.7.-1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Register der An-und Abmeldungen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Ca.1890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H.5.7.-2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Meldeblätter für die Ausstellung von Kennkarten K-O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1946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03" w:name="H_6"/>
    <w:p w:rsidR="00201C15" w:rsidRPr="006A4C90" w:rsidRDefault="00201C15" w:rsidP="00746A83">
      <w:pPr>
        <w:pStyle w:val="BodyText"/>
        <w:rPr>
          <w:b/>
        </w:rPr>
      </w:pPr>
      <w:r w:rsidRPr="006A4C90">
        <w:rPr>
          <w:b/>
        </w:rPr>
        <w:fldChar w:fldCharType="begin"/>
      </w:r>
      <w:r w:rsidRPr="006A4C90">
        <w:rPr>
          <w:b/>
        </w:rPr>
        <w:instrText xml:space="preserve"> HYPERLINK  \l "ZH_6" </w:instrText>
      </w:r>
      <w:r w:rsidRPr="006A4C90">
        <w:rPr>
          <w:b/>
        </w:rPr>
      </w:r>
      <w:r w:rsidRPr="006A4C90">
        <w:rPr>
          <w:b/>
        </w:rPr>
        <w:fldChar w:fldCharType="separate"/>
      </w:r>
      <w:r w:rsidRPr="00BD577D">
        <w:rPr>
          <w:rStyle w:val="Hyperlink"/>
          <w:rFonts w:cs="Arial"/>
          <w:b/>
        </w:rPr>
        <w:t>H. 6.</w:t>
      </w:r>
      <w:r w:rsidRPr="006A4C90">
        <w:rPr>
          <w:rStyle w:val="Hyperlink"/>
          <w:rFonts w:cs="Arial"/>
          <w:b/>
          <w:u w:val="none"/>
        </w:rPr>
        <w:t xml:space="preserve">   </w:t>
      </w:r>
      <w:r w:rsidRPr="006A4C90">
        <w:rPr>
          <w:b/>
        </w:rPr>
        <w:fldChar w:fldCharType="end"/>
      </w:r>
      <w:r w:rsidRPr="006A4C90">
        <w:rPr>
          <w:b/>
        </w:rPr>
        <w:t xml:space="preserve"> </w:t>
      </w:r>
      <w:bookmarkEnd w:id="203"/>
      <w:r w:rsidRPr="006A4C90">
        <w:rPr>
          <w:b/>
        </w:rPr>
        <w:t>Kirchen und Schulen</w:t>
      </w:r>
    </w:p>
    <w:bookmarkStart w:id="204" w:name="H_6_1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  <w:fldChar w:fldCharType="begin"/>
      </w:r>
      <w:r>
        <w:rPr>
          <w:b/>
          <w:sz w:val="22"/>
          <w:szCs w:val="22"/>
        </w:rPr>
        <w:instrText>HYPERLINK  \l "ZH_6_1"</w:instrText>
      </w:r>
      <w:r w:rsidRPr="00A11A83"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 w:rsidRPr="00BD577D">
        <w:rPr>
          <w:rStyle w:val="Hyperlink"/>
          <w:rFonts w:cs="Arial"/>
          <w:b/>
          <w:sz w:val="22"/>
          <w:szCs w:val="22"/>
        </w:rPr>
        <w:t>H. 6. 1.</w:t>
      </w:r>
      <w:r w:rsidRPr="005C26C2">
        <w:rPr>
          <w:rStyle w:val="Hyperlink"/>
          <w:rFonts w:cs="Arial"/>
          <w:b/>
          <w:sz w:val="22"/>
          <w:szCs w:val="22"/>
          <w:u w:val="none"/>
        </w:rPr>
        <w:t xml:space="preserve"> </w:t>
      </w:r>
      <w:r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204"/>
      <w:r w:rsidRPr="006A4C90">
        <w:rPr>
          <w:b/>
          <w:sz w:val="22"/>
          <w:szCs w:val="22"/>
        </w:rPr>
        <w:t>Kirchensachen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6A4C90">
        <w:tc>
          <w:tcPr>
            <w:tcW w:w="110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Gerichtliche Auseinandersetzung zwischen Gemeinde und Pfarrei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1843-1851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Pfarrer Scheuch, Bürgermeister Kothe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Aufstellung von Kircheneinnahmen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1837-1874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Grund- Erb- und sonstige Zinseinnahmen der Kirche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H.6.1.-3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Rechnungsbelege zum Neubau der Pfarrei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1835-1851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H.6.1.-4</w:t>
            </w:r>
          </w:p>
        </w:tc>
        <w:tc>
          <w:tcPr>
            <w:tcW w:w="355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Presbyterial Protokolle des Kirchspiels Gensungern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Bußprotokolle und Schulvisitationen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1778 - 1835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Pr="006A4C90" w:rsidRDefault="00201C15" w:rsidP="00AF0945">
      <w:pPr>
        <w:pStyle w:val="BodyText"/>
        <w:rPr>
          <w:b/>
          <w:sz w:val="22"/>
          <w:szCs w:val="22"/>
        </w:rPr>
      </w:pPr>
      <w:r>
        <w:rPr>
          <w:sz w:val="22"/>
          <w:szCs w:val="22"/>
        </w:rPr>
        <w:br w:type="page"/>
      </w:r>
      <w:hyperlink w:anchor="ZH_6_1_1" w:history="1">
        <w:bookmarkStart w:id="205" w:name="H_6_1_1"/>
        <w:r w:rsidRPr="00BD577D">
          <w:rPr>
            <w:rStyle w:val="Hyperlink"/>
            <w:rFonts w:cs="Arial"/>
            <w:b/>
            <w:sz w:val="22"/>
            <w:szCs w:val="22"/>
          </w:rPr>
          <w:t>H. 6. 1.</w:t>
        </w:r>
        <w:r>
          <w:rPr>
            <w:rStyle w:val="Hyperlink"/>
            <w:rFonts w:cs="Arial"/>
            <w:b/>
            <w:sz w:val="22"/>
            <w:szCs w:val="22"/>
          </w:rPr>
          <w:t>1</w:t>
        </w:r>
        <w:bookmarkEnd w:id="205"/>
        <w:r w:rsidRPr="005C26C2">
          <w:rPr>
            <w:rStyle w:val="Hyperlink"/>
            <w:rFonts w:cs="Arial"/>
            <w:b/>
            <w:sz w:val="22"/>
            <w:szCs w:val="22"/>
            <w:u w:val="none"/>
          </w:rPr>
          <w:t xml:space="preserve"> </w:t>
        </w:r>
      </w:hyperlink>
      <w:r>
        <w:rPr>
          <w:sz w:val="22"/>
          <w:szCs w:val="22"/>
        </w:rPr>
        <w:t>Bibeln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3239"/>
        <w:gridCol w:w="1362"/>
        <w:gridCol w:w="3799"/>
      </w:tblGrid>
      <w:tr w:rsidR="00201C15" w:rsidRPr="006A4C90">
        <w:tc>
          <w:tcPr>
            <w:tcW w:w="1428" w:type="dxa"/>
          </w:tcPr>
          <w:p w:rsidR="00201C15" w:rsidRPr="006A4C90" w:rsidRDefault="00201C15" w:rsidP="00384692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239" w:type="dxa"/>
          </w:tcPr>
          <w:p w:rsidR="00201C15" w:rsidRPr="006A4C90" w:rsidRDefault="00201C15" w:rsidP="00384692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384692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384692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1.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1</w:t>
            </w:r>
          </w:p>
        </w:tc>
        <w:tc>
          <w:tcPr>
            <w:tcW w:w="323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Bibel oder die ganze Heilige Schrift des alten und neuen Testaments</w:t>
            </w:r>
          </w:p>
        </w:tc>
        <w:tc>
          <w:tcPr>
            <w:tcW w:w="1362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o.D. 40. Aufl.</w:t>
            </w:r>
          </w:p>
        </w:tc>
        <w:tc>
          <w:tcPr>
            <w:tcW w:w="379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Familienbuch Fingenheim, erster Eintrag 1883 Geburt: Johann Heinrich  Fingenheim mit Vorwort zur Erbauung : August Hermann Franke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1.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2</w:t>
            </w:r>
          </w:p>
        </w:tc>
        <w:tc>
          <w:tcPr>
            <w:tcW w:w="323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Bibel oder die ganze Heilige Schrift des alten und neuen Testaments</w:t>
            </w:r>
          </w:p>
        </w:tc>
        <w:tc>
          <w:tcPr>
            <w:tcW w:w="1362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1847</w:t>
            </w:r>
          </w:p>
        </w:tc>
        <w:tc>
          <w:tcPr>
            <w:tcW w:w="379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Gedruckt in Nordhausen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1.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3</w:t>
            </w:r>
          </w:p>
        </w:tc>
        <w:tc>
          <w:tcPr>
            <w:tcW w:w="323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Heilige Schrift</w:t>
            </w:r>
          </w:p>
        </w:tc>
        <w:tc>
          <w:tcPr>
            <w:tcW w:w="1362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o.D.</w:t>
            </w:r>
          </w:p>
        </w:tc>
        <w:tc>
          <w:tcPr>
            <w:tcW w:w="379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 Zusätzen der Preußischen Bibelgesellschaft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-4</w:t>
            </w:r>
          </w:p>
        </w:tc>
        <w:tc>
          <w:tcPr>
            <w:tcW w:w="323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Die Heilige Schrift</w:t>
            </w:r>
          </w:p>
        </w:tc>
        <w:tc>
          <w:tcPr>
            <w:tcW w:w="1362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 Inschrift 1855 und Zettel Elisabeth Lohrey; Obergrenzebach  EAM Rechnung 1947</w:t>
            </w:r>
          </w:p>
        </w:tc>
      </w:tr>
      <w:tr w:rsidR="00201C15" w:rsidRPr="001A098C">
        <w:tc>
          <w:tcPr>
            <w:tcW w:w="1428" w:type="dxa"/>
          </w:tcPr>
          <w:p w:rsidR="00201C15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- 5</w:t>
            </w:r>
          </w:p>
        </w:tc>
        <w:tc>
          <w:tcPr>
            <w:tcW w:w="3239" w:type="dxa"/>
          </w:tcPr>
          <w:p w:rsidR="00201C15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Bibel oder die ganze Heilige Schrift des alten und neuen Testaments</w:t>
            </w:r>
          </w:p>
        </w:tc>
        <w:tc>
          <w:tcPr>
            <w:tcW w:w="1362" w:type="dxa"/>
          </w:tcPr>
          <w:p w:rsidR="00201C15" w:rsidRPr="00746A83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1877  51 Aufl.</w:t>
            </w:r>
          </w:p>
        </w:tc>
        <w:tc>
          <w:tcPr>
            <w:tcW w:w="379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  <w:lang w:val="en-GB"/>
              </w:rPr>
            </w:pPr>
            <w:r w:rsidRPr="001A098C">
              <w:rPr>
                <w:sz w:val="22"/>
                <w:szCs w:val="22"/>
                <w:lang w:val="en-GB"/>
              </w:rPr>
              <w:t>A.C. Ludolph</w:t>
            </w:r>
          </w:p>
          <w:p w:rsidR="00201C15" w:rsidRPr="001A098C" w:rsidRDefault="00201C15" w:rsidP="00384692">
            <w:pPr>
              <w:pStyle w:val="BodyText"/>
              <w:rPr>
                <w:sz w:val="22"/>
                <w:szCs w:val="22"/>
                <w:lang w:val="en-GB"/>
              </w:rPr>
            </w:pPr>
            <w:r w:rsidRPr="001A098C">
              <w:rPr>
                <w:sz w:val="22"/>
                <w:szCs w:val="22"/>
                <w:lang w:val="en-GB"/>
              </w:rPr>
              <w:t>Anna Catharina Schmoll 1870</w:t>
            </w:r>
          </w:p>
        </w:tc>
      </w:tr>
      <w:tr w:rsidR="00201C15" w:rsidRPr="001A098C">
        <w:tc>
          <w:tcPr>
            <w:tcW w:w="1428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H.6.1.1.-6</w:t>
            </w:r>
          </w:p>
        </w:tc>
        <w:tc>
          <w:tcPr>
            <w:tcW w:w="323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Bibel oder die ganze Heilige Schrift des alten und neuen Testaments und die Apokryphen mit Familienchronik</w:t>
            </w:r>
          </w:p>
        </w:tc>
        <w:tc>
          <w:tcPr>
            <w:tcW w:w="1362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Hausvater Ludwig Meyer ( Bahnarbeiter Gensungen) und Ehefrau geb. Knöpfel ( Beuern)</w:t>
            </w:r>
          </w:p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Verm. Zur Hochzeit 1902</w:t>
            </w:r>
          </w:p>
        </w:tc>
      </w:tr>
      <w:tr w:rsidR="00201C15" w:rsidRPr="001A098C">
        <w:tc>
          <w:tcPr>
            <w:tcW w:w="1428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- 7</w:t>
            </w:r>
          </w:p>
        </w:tc>
        <w:tc>
          <w:tcPr>
            <w:tcW w:w="323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Biblia das ist die ganze H. Schrift Alten und Neuen Testaments verteutschet durch D.Martin Luther</w:t>
            </w:r>
          </w:p>
        </w:tc>
        <w:tc>
          <w:tcPr>
            <w:tcW w:w="1362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1691</w:t>
            </w:r>
          </w:p>
        </w:tc>
        <w:tc>
          <w:tcPr>
            <w:tcW w:w="379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Bey Salomom Kürßnern Gebrüder</w:t>
            </w:r>
          </w:p>
        </w:tc>
      </w:tr>
      <w:tr w:rsidR="00201C15" w:rsidRPr="001A098C">
        <w:tc>
          <w:tcPr>
            <w:tcW w:w="1428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-8</w:t>
            </w:r>
          </w:p>
        </w:tc>
        <w:tc>
          <w:tcPr>
            <w:tcW w:w="323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Bibel ohne Deckblatt</w:t>
            </w:r>
          </w:p>
        </w:tc>
        <w:tc>
          <w:tcPr>
            <w:tcW w:w="1362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Bibel gehört Familie Koch, Hilgershausen</w:t>
            </w:r>
          </w:p>
          <w:p w:rsidR="00201C15" w:rsidRPr="001A098C" w:rsidRDefault="00201C15" w:rsidP="004D7409">
            <w:pPr>
              <w:pStyle w:val="BodyText"/>
              <w:ind w:left="7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 12ten Juni 1841 Abend um ½ 7 Uhr ist mein Töchterchen Anna Martha auf die Welt gekommen</w:t>
            </w:r>
          </w:p>
        </w:tc>
      </w:tr>
      <w:tr w:rsidR="00201C15" w:rsidRPr="001A098C">
        <w:tc>
          <w:tcPr>
            <w:tcW w:w="1428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- 9</w:t>
            </w:r>
          </w:p>
        </w:tc>
        <w:tc>
          <w:tcPr>
            <w:tcW w:w="323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Das neue Testament  unseres Herrn und Heilands … Hamburg</w:t>
            </w:r>
          </w:p>
        </w:tc>
        <w:tc>
          <w:tcPr>
            <w:tcW w:w="1362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1889</w:t>
            </w:r>
          </w:p>
        </w:tc>
        <w:tc>
          <w:tcPr>
            <w:tcW w:w="379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Nikolaus Römer in Beuern geboren 1879</w:t>
            </w:r>
          </w:p>
        </w:tc>
      </w:tr>
      <w:tr w:rsidR="00201C15" w:rsidRPr="001A098C">
        <w:tc>
          <w:tcPr>
            <w:tcW w:w="1428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- 10</w:t>
            </w:r>
          </w:p>
        </w:tc>
        <w:tc>
          <w:tcPr>
            <w:tcW w:w="323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Das neue Testament und die Psalmen Davids</w:t>
            </w:r>
          </w:p>
        </w:tc>
        <w:tc>
          <w:tcPr>
            <w:tcW w:w="1362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1882</w:t>
            </w:r>
          </w:p>
        </w:tc>
        <w:tc>
          <w:tcPr>
            <w:tcW w:w="3799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Luftfahrerdank  Wohlfahrtsmarke</w:t>
            </w:r>
          </w:p>
        </w:tc>
      </w:tr>
      <w:tr w:rsidR="00201C15" w:rsidRPr="001A098C">
        <w:tc>
          <w:tcPr>
            <w:tcW w:w="1428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- 11</w:t>
            </w:r>
          </w:p>
        </w:tc>
        <w:tc>
          <w:tcPr>
            <w:tcW w:w="3239" w:type="dxa"/>
          </w:tcPr>
          <w:p w:rsidR="00201C15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Das neue Testament …</w:t>
            </w:r>
          </w:p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Cöln</w:t>
            </w:r>
          </w:p>
        </w:tc>
        <w:tc>
          <w:tcPr>
            <w:tcW w:w="1362" w:type="dxa"/>
          </w:tcPr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1864</w:t>
            </w:r>
          </w:p>
        </w:tc>
        <w:tc>
          <w:tcPr>
            <w:tcW w:w="3799" w:type="dxa"/>
          </w:tcPr>
          <w:p w:rsidR="00201C15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Johannes Pippert geb. 1868</w:t>
            </w:r>
          </w:p>
          <w:p w:rsidR="00201C15" w:rsidRPr="001A098C" w:rsidRDefault="00201C15" w:rsidP="00384692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Cassel 16.11.64</w:t>
            </w: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06" w:name="H_6_1_2"/>
    <w:p w:rsidR="00201C15" w:rsidRDefault="00201C15" w:rsidP="00746A83">
      <w:pPr>
        <w:pStyle w:val="BodyText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 \l "ZH_6_2_2" </w:instrText>
      </w:r>
      <w:r w:rsidRPr="00FB7EC8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FB7EC8">
        <w:rPr>
          <w:rStyle w:val="Hyperlink"/>
          <w:sz w:val="22"/>
          <w:szCs w:val="22"/>
        </w:rPr>
        <w:t>H.6.1.2.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bookmarkEnd w:id="206"/>
      <w:r>
        <w:rPr>
          <w:sz w:val="22"/>
          <w:szCs w:val="22"/>
        </w:rPr>
        <w:t>Gesangbücher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359"/>
        <w:gridCol w:w="1362"/>
        <w:gridCol w:w="3799"/>
      </w:tblGrid>
      <w:tr w:rsidR="00201C15" w:rsidRPr="006A4C90">
        <w:tc>
          <w:tcPr>
            <w:tcW w:w="1308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2.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1</w:t>
            </w:r>
          </w:p>
        </w:tc>
        <w:tc>
          <w:tcPr>
            <w:tcW w:w="335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Evangelisches Kirchengesangbuch f.d. Konsistorialbezirk Cassel</w:t>
            </w:r>
          </w:p>
        </w:tc>
        <w:tc>
          <w:tcPr>
            <w:tcW w:w="1362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1908</w:t>
            </w:r>
          </w:p>
        </w:tc>
        <w:tc>
          <w:tcPr>
            <w:tcW w:w="379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2.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2</w:t>
            </w:r>
          </w:p>
        </w:tc>
        <w:tc>
          <w:tcPr>
            <w:tcW w:w="335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Verbessertes Gesangbuch  zum Gebrauch bey dem öffentl. Gottes-dienst Cassel sowohl als zur Privat-Erbauung</w:t>
            </w:r>
          </w:p>
        </w:tc>
        <w:tc>
          <w:tcPr>
            <w:tcW w:w="1362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1811</w:t>
            </w:r>
          </w:p>
        </w:tc>
        <w:tc>
          <w:tcPr>
            <w:tcW w:w="379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2.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3</w:t>
            </w:r>
          </w:p>
        </w:tc>
        <w:tc>
          <w:tcPr>
            <w:tcW w:w="335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Verbessertes Gesangbuch z. Gebrauch bei dem öffentl. Gottesdienste… Cassel</w:t>
            </w:r>
          </w:p>
        </w:tc>
        <w:tc>
          <w:tcPr>
            <w:tcW w:w="1362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1877</w:t>
            </w:r>
          </w:p>
        </w:tc>
        <w:tc>
          <w:tcPr>
            <w:tcW w:w="379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H.6.1.2. -4</w:t>
            </w:r>
          </w:p>
        </w:tc>
        <w:tc>
          <w:tcPr>
            <w:tcW w:w="335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Verbessertes Gesangbuch z. Gebrauch bei dem öffentlichen Gottesdienste…</w:t>
            </w:r>
          </w:p>
        </w:tc>
        <w:tc>
          <w:tcPr>
            <w:tcW w:w="1362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1843</w:t>
            </w:r>
          </w:p>
        </w:tc>
        <w:tc>
          <w:tcPr>
            <w:tcW w:w="3799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4D7409">
        <w:tc>
          <w:tcPr>
            <w:tcW w:w="1308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H.6.1.2. - 5</w:t>
            </w:r>
          </w:p>
        </w:tc>
        <w:tc>
          <w:tcPr>
            <w:tcW w:w="3359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Verbessertes Gesangbuch z. Gebrauch bei dem öffentlichen Gottes-Dienste … </w:t>
            </w:r>
          </w:p>
        </w:tc>
        <w:tc>
          <w:tcPr>
            <w:tcW w:w="1362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1806</w:t>
            </w:r>
          </w:p>
        </w:tc>
        <w:tc>
          <w:tcPr>
            <w:tcW w:w="3799" w:type="dxa"/>
          </w:tcPr>
          <w:p w:rsidR="00201C15" w:rsidRPr="004D7409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Auf erhaltenes gnädigstes Privileg</w:t>
            </w:r>
          </w:p>
        </w:tc>
      </w:tr>
      <w:tr w:rsidR="00201C15" w:rsidRPr="001A098C">
        <w:tc>
          <w:tcPr>
            <w:tcW w:w="1308" w:type="dxa"/>
          </w:tcPr>
          <w:p w:rsidR="00201C15" w:rsidRPr="004D7409" w:rsidRDefault="00201C15" w:rsidP="00125FDF">
            <w:pPr>
              <w:pStyle w:val="BodyText"/>
              <w:rPr>
                <w:sz w:val="22"/>
                <w:szCs w:val="22"/>
              </w:rPr>
            </w:pPr>
            <w:r w:rsidRPr="004D7409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2</w:t>
            </w:r>
            <w:r w:rsidRPr="004D7409">
              <w:rPr>
                <w:sz w:val="22"/>
                <w:szCs w:val="22"/>
              </w:rPr>
              <w:t>.-6</w:t>
            </w:r>
          </w:p>
        </w:tc>
        <w:tc>
          <w:tcPr>
            <w:tcW w:w="335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Kirchengesangbuch der Evangelischen Landeskirche Kassel</w:t>
            </w:r>
          </w:p>
        </w:tc>
        <w:tc>
          <w:tcPr>
            <w:tcW w:w="1362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1930</w:t>
            </w:r>
          </w:p>
        </w:tc>
        <w:tc>
          <w:tcPr>
            <w:tcW w:w="379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1A098C">
        <w:tc>
          <w:tcPr>
            <w:tcW w:w="1308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H.6.1.2. - 7</w:t>
            </w:r>
          </w:p>
        </w:tc>
        <w:tc>
          <w:tcPr>
            <w:tcW w:w="335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Verbessertes Gesangbuch z. Gebrauch bei dem öffentlichen Gottesdienste…</w:t>
            </w:r>
          </w:p>
        </w:tc>
        <w:tc>
          <w:tcPr>
            <w:tcW w:w="1362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1874</w:t>
            </w:r>
          </w:p>
        </w:tc>
        <w:tc>
          <w:tcPr>
            <w:tcW w:w="379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1A098C">
        <w:tc>
          <w:tcPr>
            <w:tcW w:w="1308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H.6.1.1. -8</w:t>
            </w:r>
          </w:p>
        </w:tc>
        <w:tc>
          <w:tcPr>
            <w:tcW w:w="335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Evangelisches Kirchengesangbuch für den Konsistorialbezirk Kassel</w:t>
            </w:r>
          </w:p>
        </w:tc>
        <w:tc>
          <w:tcPr>
            <w:tcW w:w="1362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1892</w:t>
            </w:r>
          </w:p>
        </w:tc>
        <w:tc>
          <w:tcPr>
            <w:tcW w:w="3799" w:type="dxa"/>
          </w:tcPr>
          <w:p w:rsidR="00201C15" w:rsidRPr="001A098C" w:rsidRDefault="00201C15" w:rsidP="00125FDF">
            <w:pPr>
              <w:pStyle w:val="BodyText"/>
              <w:ind w:left="7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Karl Gerhard Römer geb. 2.Juli 1847 gest. 15 März 1930 in Beuern</w:t>
            </w:r>
          </w:p>
        </w:tc>
      </w:tr>
      <w:tr w:rsidR="00201C15" w:rsidRPr="001A098C">
        <w:tc>
          <w:tcPr>
            <w:tcW w:w="1308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1A098C">
        <w:tc>
          <w:tcPr>
            <w:tcW w:w="1308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1A098C">
        <w:tc>
          <w:tcPr>
            <w:tcW w:w="1308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35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1A098C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746A83">
      <w:pPr>
        <w:pStyle w:val="BodyText"/>
        <w:rPr>
          <w:sz w:val="22"/>
          <w:szCs w:val="22"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07" w:name="H_6_1_3"/>
    <w:p w:rsidR="00201C15" w:rsidRDefault="00201C15" w:rsidP="00746A83">
      <w:pPr>
        <w:pStyle w:val="BodyText"/>
        <w:rPr>
          <w:sz w:val="22"/>
          <w:szCs w:val="22"/>
        </w:rPr>
      </w:pPr>
      <w:r w:rsidRPr="00FB7EC8">
        <w:rPr>
          <w:sz w:val="22"/>
          <w:szCs w:val="22"/>
        </w:rPr>
        <w:fldChar w:fldCharType="begin"/>
      </w:r>
      <w:r w:rsidRPr="00FB7EC8">
        <w:rPr>
          <w:sz w:val="22"/>
          <w:szCs w:val="22"/>
        </w:rPr>
        <w:instrText xml:space="preserve"> HYPERLINK  \l "ZH_6_1_3" </w:instrText>
      </w:r>
      <w:r w:rsidRPr="00FB7EC8">
        <w:rPr>
          <w:sz w:val="22"/>
          <w:szCs w:val="22"/>
        </w:rPr>
      </w:r>
      <w:r w:rsidRPr="00FB7EC8">
        <w:rPr>
          <w:sz w:val="22"/>
          <w:szCs w:val="22"/>
        </w:rPr>
        <w:fldChar w:fldCharType="separate"/>
      </w:r>
      <w:r w:rsidRPr="00FB7EC8">
        <w:rPr>
          <w:rStyle w:val="Hyperlink"/>
          <w:sz w:val="22"/>
          <w:szCs w:val="22"/>
          <w:u w:val="none"/>
        </w:rPr>
        <w:t>H.6.1.3</w:t>
      </w:r>
      <w:r w:rsidRPr="00FB7EC8"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bookmarkEnd w:id="207"/>
      <w:r>
        <w:rPr>
          <w:sz w:val="22"/>
          <w:szCs w:val="22"/>
        </w:rPr>
        <w:t>kirchliche Bücher</w:t>
      </w:r>
    </w:p>
    <w:p w:rsidR="00201C15" w:rsidRDefault="00201C15" w:rsidP="00746A83">
      <w:pPr>
        <w:pStyle w:val="BodyText"/>
        <w:rPr>
          <w:sz w:val="22"/>
          <w:szCs w:val="22"/>
        </w:rPr>
      </w:pP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3106"/>
        <w:gridCol w:w="1814"/>
        <w:gridCol w:w="3695"/>
      </w:tblGrid>
      <w:tr w:rsidR="00201C15" w:rsidRPr="006A4C90">
        <w:tc>
          <w:tcPr>
            <w:tcW w:w="1428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106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814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695" w:type="dxa"/>
          </w:tcPr>
          <w:p w:rsidR="00201C15" w:rsidRPr="006A4C90" w:rsidRDefault="00201C15" w:rsidP="00125FDF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3.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1</w:t>
            </w:r>
          </w:p>
        </w:tc>
        <w:tc>
          <w:tcPr>
            <w:tcW w:w="3106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Christliche Texte</w:t>
            </w:r>
          </w:p>
        </w:tc>
        <w:tc>
          <w:tcPr>
            <w:tcW w:w="1814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95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u.a. Christlicher Leich-Sermin über …Fürst Albrecht Herzog von Sachsen/Jülich/Cleve und Berg/Landgraven in gehalten von Salomon Glassen 1645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3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2</w:t>
            </w:r>
          </w:p>
        </w:tc>
        <w:tc>
          <w:tcPr>
            <w:tcW w:w="3106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Lucifer Wittenbergensis oder der Morgenstern von Wittenberg  Landsberg</w:t>
            </w:r>
          </w:p>
        </w:tc>
        <w:tc>
          <w:tcPr>
            <w:tcW w:w="1814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1747</w:t>
            </w:r>
          </w:p>
        </w:tc>
        <w:tc>
          <w:tcPr>
            <w:tcW w:w="3695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Lebenslauf der Catharina von Bora</w:t>
            </w:r>
          </w:p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Cassel 1904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H.6.1.</w:t>
            </w:r>
            <w:r>
              <w:rPr>
                <w:sz w:val="22"/>
                <w:szCs w:val="22"/>
              </w:rPr>
              <w:t>3.</w:t>
            </w:r>
            <w:r w:rsidRPr="00746A83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3</w:t>
            </w:r>
          </w:p>
        </w:tc>
        <w:tc>
          <w:tcPr>
            <w:tcW w:w="3106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Tägliches Handbuch in guten und bösen Tagen</w:t>
            </w:r>
          </w:p>
        </w:tc>
        <w:tc>
          <w:tcPr>
            <w:tcW w:w="1814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nach 1875</w:t>
            </w:r>
          </w:p>
        </w:tc>
        <w:tc>
          <w:tcPr>
            <w:tcW w:w="3695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J.Fr. Starck, ev. Prediger zu Ffm.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H.6.1.3. -4</w:t>
            </w:r>
          </w:p>
        </w:tc>
        <w:tc>
          <w:tcPr>
            <w:tcW w:w="3106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Christliche Texte</w:t>
            </w:r>
          </w:p>
        </w:tc>
        <w:tc>
          <w:tcPr>
            <w:tcW w:w="1814" w:type="dxa"/>
          </w:tcPr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nach 1733</w:t>
            </w:r>
          </w:p>
        </w:tc>
        <w:tc>
          <w:tcPr>
            <w:tcW w:w="3695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Ehrengedächtnis für Conrad Weel, Rektor des kön. Hoch-Fürstl. Gymnasiums Hersfeld</w:t>
            </w:r>
          </w:p>
          <w:p w:rsidR="00201C15" w:rsidRPr="00746A83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Gehalten von Johann Heinrich Lederhose</w:t>
            </w:r>
          </w:p>
        </w:tc>
      </w:tr>
      <w:tr w:rsidR="00201C15" w:rsidRPr="00E96FA1">
        <w:tc>
          <w:tcPr>
            <w:tcW w:w="1428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H.6.1.3. - 5</w:t>
            </w:r>
          </w:p>
        </w:tc>
        <w:tc>
          <w:tcPr>
            <w:tcW w:w="3106" w:type="dxa"/>
          </w:tcPr>
          <w:p w:rsidR="00201C15" w:rsidRPr="00E96FA1" w:rsidRDefault="00201C15" w:rsidP="00125FDF">
            <w:pPr>
              <w:pStyle w:val="BodyText"/>
              <w:rPr>
                <w:sz w:val="22"/>
                <w:szCs w:val="22"/>
                <w:lang w:val="en-GB"/>
              </w:rPr>
            </w:pPr>
            <w:r w:rsidRPr="00E96FA1">
              <w:rPr>
                <w:sz w:val="22"/>
                <w:szCs w:val="22"/>
                <w:lang w:val="en-GB"/>
              </w:rPr>
              <w:t>Panegirici Sacri Di Giovan Pellegrino Turri</w:t>
            </w:r>
            <w:r>
              <w:rPr>
                <w:sz w:val="22"/>
                <w:szCs w:val="22"/>
                <w:lang w:val="en-GB"/>
              </w:rPr>
              <w:t>; Venezia</w:t>
            </w:r>
          </w:p>
        </w:tc>
        <w:tc>
          <w:tcPr>
            <w:tcW w:w="1814" w:type="dxa"/>
          </w:tcPr>
          <w:p w:rsidR="00201C15" w:rsidRPr="00E96FA1" w:rsidRDefault="00201C15" w:rsidP="00125FDF">
            <w:pPr>
              <w:pStyle w:val="BodyTex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1727</w:t>
            </w:r>
          </w:p>
        </w:tc>
        <w:tc>
          <w:tcPr>
            <w:tcW w:w="3695" w:type="dxa"/>
          </w:tcPr>
          <w:p w:rsidR="00201C15" w:rsidRPr="00E96FA1" w:rsidRDefault="00201C15" w:rsidP="00125FDF">
            <w:pPr>
              <w:pStyle w:val="BodyText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Signor Cardinale Pietro Ottoboni</w:t>
            </w:r>
          </w:p>
        </w:tc>
      </w:tr>
      <w:tr w:rsidR="00201C15" w:rsidRPr="00E96FA1">
        <w:tc>
          <w:tcPr>
            <w:tcW w:w="1428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H.6.1.3. - 6</w:t>
            </w:r>
          </w:p>
        </w:tc>
        <w:tc>
          <w:tcPr>
            <w:tcW w:w="3106" w:type="dxa"/>
          </w:tcPr>
          <w:p w:rsidR="00201C15" w:rsidRPr="00E96FA1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Christliche Texte</w:t>
            </w:r>
          </w:p>
        </w:tc>
        <w:tc>
          <w:tcPr>
            <w:tcW w:w="1814" w:type="dxa"/>
          </w:tcPr>
          <w:p w:rsidR="00201C15" w:rsidRPr="00E96FA1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nach 1850</w:t>
            </w:r>
          </w:p>
        </w:tc>
        <w:tc>
          <w:tcPr>
            <w:tcW w:w="3695" w:type="dxa"/>
          </w:tcPr>
          <w:p w:rsidR="00201C15" w:rsidRPr="00E96FA1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Elise Römer in Beuern</w:t>
            </w:r>
          </w:p>
        </w:tc>
      </w:tr>
      <w:tr w:rsidR="00201C15" w:rsidRPr="00E96FA1">
        <w:tc>
          <w:tcPr>
            <w:tcW w:w="1428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H.6.1.3. - 7</w:t>
            </w:r>
          </w:p>
        </w:tc>
        <w:tc>
          <w:tcPr>
            <w:tcW w:w="3106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Der hessische Katechismus Cassel</w:t>
            </w:r>
          </w:p>
        </w:tc>
        <w:tc>
          <w:tcPr>
            <w:tcW w:w="1814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1925</w:t>
            </w:r>
          </w:p>
        </w:tc>
        <w:tc>
          <w:tcPr>
            <w:tcW w:w="3695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hg. vom Hessischen Volksschullehrerverein</w:t>
            </w:r>
          </w:p>
        </w:tc>
      </w:tr>
      <w:tr w:rsidR="00201C15" w:rsidRPr="00E96FA1">
        <w:tc>
          <w:tcPr>
            <w:tcW w:w="1428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H.6.1.3. - 8</w:t>
            </w:r>
          </w:p>
        </w:tc>
        <w:tc>
          <w:tcPr>
            <w:tcW w:w="3106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Hausaltar Morgen und Abend-Andachten Berlin</w:t>
            </w:r>
          </w:p>
        </w:tc>
        <w:tc>
          <w:tcPr>
            <w:tcW w:w="1814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Volksausgabe für das 20. Jh.</w:t>
            </w:r>
          </w:p>
        </w:tc>
        <w:tc>
          <w:tcPr>
            <w:tcW w:w="3695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E96FA1">
        <w:tc>
          <w:tcPr>
            <w:tcW w:w="1428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H.6.1.3. - 9</w:t>
            </w:r>
          </w:p>
        </w:tc>
        <w:tc>
          <w:tcPr>
            <w:tcW w:w="3106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Verschiedene handschriftliche Texte; Predigtnotizen</w:t>
            </w:r>
          </w:p>
        </w:tc>
        <w:tc>
          <w:tcPr>
            <w:tcW w:w="1814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1931 bis 1938</w:t>
            </w:r>
          </w:p>
        </w:tc>
        <w:tc>
          <w:tcPr>
            <w:tcW w:w="3695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u.a.Predigt Lutherkirche von Pfarrer </w:t>
            </w:r>
          </w:p>
        </w:tc>
      </w:tr>
      <w:tr w:rsidR="00201C15" w:rsidRPr="00E96FA1">
        <w:tc>
          <w:tcPr>
            <w:tcW w:w="1428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H.6.1.3. -10</w:t>
            </w:r>
          </w:p>
        </w:tc>
        <w:tc>
          <w:tcPr>
            <w:tcW w:w="3106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Nachfolge Christi von Thomas Kempis; Hannover</w:t>
            </w:r>
          </w:p>
        </w:tc>
        <w:tc>
          <w:tcPr>
            <w:tcW w:w="1814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3695" w:type="dxa"/>
          </w:tcPr>
          <w:p w:rsidR="00201C15" w:rsidRDefault="00201C15" w:rsidP="00125FD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 hg. von Dr. Ebert</w:t>
            </w:r>
          </w:p>
        </w:tc>
      </w:tr>
    </w:tbl>
    <w:p w:rsidR="00201C15" w:rsidRPr="00E96FA1" w:rsidRDefault="00201C15" w:rsidP="00746A83">
      <w:pPr>
        <w:pStyle w:val="BodyText"/>
        <w:rPr>
          <w:sz w:val="22"/>
          <w:szCs w:val="22"/>
        </w:rPr>
        <w:sectPr w:rsidR="00201C15" w:rsidRPr="00E96FA1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08" w:name="H_6_2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"ZH_6_2"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6. 2.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208"/>
      <w:r w:rsidRPr="006A4C90">
        <w:rPr>
          <w:b/>
          <w:sz w:val="22"/>
          <w:szCs w:val="22"/>
        </w:rPr>
        <w:t>Schulsachen</w:t>
      </w:r>
    </w:p>
    <w:bookmarkStart w:id="209" w:name="H_6_2_1"/>
    <w:p w:rsidR="00201C15" w:rsidRPr="006A4C90" w:rsidRDefault="00201C15" w:rsidP="00746A83">
      <w:pPr>
        <w:pStyle w:val="BodyText"/>
        <w:rPr>
          <w:b/>
          <w:sz w:val="22"/>
          <w:szCs w:val="22"/>
        </w:rPr>
      </w:pPr>
      <w:r w:rsidRPr="006A4C90">
        <w:rPr>
          <w:b/>
          <w:sz w:val="22"/>
          <w:szCs w:val="22"/>
        </w:rPr>
        <w:fldChar w:fldCharType="begin"/>
      </w:r>
      <w:r w:rsidRPr="006A4C90">
        <w:rPr>
          <w:b/>
          <w:sz w:val="22"/>
          <w:szCs w:val="22"/>
        </w:rPr>
        <w:instrText xml:space="preserve"> HYPERLINK  \l "ZH_6_2_1" </w:instrText>
      </w:r>
      <w:r w:rsidRPr="006A4C90">
        <w:rPr>
          <w:b/>
          <w:sz w:val="22"/>
          <w:szCs w:val="22"/>
        </w:rPr>
      </w:r>
      <w:r w:rsidRPr="006A4C90">
        <w:rPr>
          <w:b/>
          <w:sz w:val="22"/>
          <w:szCs w:val="22"/>
        </w:rPr>
        <w:fldChar w:fldCharType="separate"/>
      </w:r>
      <w:r w:rsidRPr="006A4C90">
        <w:rPr>
          <w:rStyle w:val="Hyperlink"/>
          <w:rFonts w:cs="Arial"/>
          <w:b/>
          <w:sz w:val="22"/>
          <w:szCs w:val="22"/>
        </w:rPr>
        <w:t xml:space="preserve">H. 6. 2. 1 </w:t>
      </w:r>
      <w:r w:rsidRPr="006A4C90">
        <w:rPr>
          <w:b/>
          <w:sz w:val="22"/>
          <w:szCs w:val="22"/>
        </w:rPr>
        <w:fldChar w:fldCharType="end"/>
      </w:r>
      <w:r w:rsidRPr="006A4C90">
        <w:rPr>
          <w:b/>
          <w:sz w:val="22"/>
          <w:szCs w:val="22"/>
        </w:rPr>
        <w:t xml:space="preserve"> </w:t>
      </w:r>
      <w:bookmarkEnd w:id="209"/>
      <w:r w:rsidRPr="006A4C90">
        <w:rPr>
          <w:b/>
          <w:sz w:val="22"/>
          <w:szCs w:val="22"/>
        </w:rPr>
        <w:t>Schulverwaltung, Stellenbesetzung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254"/>
        <w:gridCol w:w="1611"/>
        <w:gridCol w:w="3655"/>
      </w:tblGrid>
      <w:tr w:rsidR="00201C15" w:rsidRPr="006A4C90">
        <w:tc>
          <w:tcPr>
            <w:tcW w:w="1308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254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611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655" w:type="dxa"/>
          </w:tcPr>
          <w:p w:rsidR="00201C15" w:rsidRPr="006A4C90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6A4C90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H.6.2.1.-1</w:t>
            </w:r>
          </w:p>
        </w:tc>
        <w:tc>
          <w:tcPr>
            <w:tcW w:w="325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Schulblatt für den Verwaltungsbezirk in Kassel</w:t>
            </w:r>
          </w:p>
        </w:tc>
        <w:tc>
          <w:tcPr>
            <w:tcW w:w="161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zwischen1932 und 1936</w:t>
            </w:r>
          </w:p>
        </w:tc>
        <w:tc>
          <w:tcPr>
            <w:tcW w:w="365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Einzelne Ausgaben und Werbebeilagen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0" w:name="H_6_2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"ZH_6_2_2"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6. 2. 2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10"/>
      <w:r w:rsidRPr="00A64E62">
        <w:rPr>
          <w:b/>
          <w:sz w:val="22"/>
          <w:szCs w:val="22"/>
        </w:rPr>
        <w:t>Personalangelegenheiten der Lehrer, Besoldung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H.6.2.2.-1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Zahlung von Schulgeld durch den Bürgermeister Kothe für die Kinder von Heinrich Schmelzer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Schullehrer Bachmann</w:t>
            </w:r>
          </w:p>
        </w:tc>
      </w:tr>
      <w:tr w:rsidR="00201C15" w:rsidRPr="00746A83">
        <w:tc>
          <w:tcPr>
            <w:tcW w:w="1242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H.6.2.2.-2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Rezess in der Reallastenablösungsache von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24.4.1882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Ablösung von Naturalabgaben für die Schul-und Küsterstelle</w:t>
            </w: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Tilgungsbescheide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21.6.1893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Behse, Dippel, Clobes, Steinbrecher, Kranz, Fröhlich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H.6.2.2.-3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Schulprotokoll des Kirchspiels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1805-1831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Aufsichtbesuche des Pfarrers in den Schulen von Gensungen, Beuern, Melgershausen, Hesslar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1" w:name="H_6_2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"ZH_6_2_3"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6. 2. 3 </w:t>
      </w:r>
      <w:bookmarkEnd w:id="211"/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Schulgebäude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359"/>
        <w:gridCol w:w="1362"/>
        <w:gridCol w:w="3799"/>
      </w:tblGrid>
      <w:tr w:rsidR="00201C15" w:rsidRPr="00A64E62">
        <w:tc>
          <w:tcPr>
            <w:tcW w:w="130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H.6.2.3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 xml:space="preserve"> -1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Verkaufsprotokoll über Abrissmaterialien der alten Schule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H.6.2.3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 xml:space="preserve"> -2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Rechnungen zum Schulgebäude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1838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Auch Geschenk der Kurfürstlichen Regierung nach Entscheidung 1836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2" w:name="H_6_2_4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"ZH_6_2_4"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>H. 6. 2. 4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12"/>
      <w:r w:rsidRPr="00A64E62">
        <w:rPr>
          <w:b/>
          <w:sz w:val="22"/>
          <w:szCs w:val="22"/>
        </w:rPr>
        <w:t>Gesamtschulverband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0"/>
        <w:gridCol w:w="3479"/>
        <w:gridCol w:w="1362"/>
        <w:gridCol w:w="3799"/>
      </w:tblGrid>
      <w:tr w:rsidR="00201C15" w:rsidRPr="00A64E62">
        <w:tc>
          <w:tcPr>
            <w:tcW w:w="118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7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H.6.2.4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Haushaltsanschlag des Gesamtschulverbandes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1920/21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Wegen Überschreitung der Haushaltungsansatzes</w:t>
            </w: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H.6.2.4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-2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Eigenständigkeit des Schulverbandes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Auflösung des Schulverbandes Kehrenbach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3" w:name="H_6_2_5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"ZH_6_2_5"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6. 2. 5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13"/>
      <w:r w:rsidRPr="00A64E62">
        <w:rPr>
          <w:b/>
          <w:sz w:val="22"/>
          <w:szCs w:val="22"/>
        </w:rPr>
        <w:t>Fortbildungs- und Privatschulen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746A83">
      <w:pPr>
        <w:pStyle w:val="BodyText"/>
        <w:rPr>
          <w:sz w:val="22"/>
          <w:szCs w:val="22"/>
        </w:rPr>
      </w:pPr>
      <w:r>
        <w:rPr>
          <w:sz w:val="22"/>
          <w:szCs w:val="22"/>
        </w:rPr>
        <w:br w:type="page"/>
      </w:r>
      <w:bookmarkStart w:id="214" w:name="H_6_2_6"/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HYPERLINK  \l "ZH_6_2_6" </w:instrText>
      </w:r>
      <w:r w:rsidRPr="00A11A83"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 w:rsidRPr="00A11A83">
        <w:rPr>
          <w:rStyle w:val="Hyperlink"/>
          <w:sz w:val="22"/>
          <w:szCs w:val="22"/>
        </w:rPr>
        <w:t>H. 6. 2. 6.</w:t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</w:t>
      </w:r>
      <w:bookmarkEnd w:id="214"/>
      <w:r>
        <w:rPr>
          <w:sz w:val="22"/>
          <w:szCs w:val="22"/>
        </w:rPr>
        <w:t>Schulbücher</w:t>
      </w:r>
    </w:p>
    <w:p w:rsidR="00201C15" w:rsidRDefault="00201C15" w:rsidP="00746A83">
      <w:pPr>
        <w:pStyle w:val="BodyText"/>
        <w:rPr>
          <w:sz w:val="22"/>
          <w:szCs w:val="2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359"/>
        <w:gridCol w:w="1362"/>
        <w:gridCol w:w="3799"/>
      </w:tblGrid>
      <w:tr w:rsidR="00201C15" w:rsidRPr="00A64E62">
        <w:tc>
          <w:tcPr>
            <w:tcW w:w="1308" w:type="dxa"/>
          </w:tcPr>
          <w:p w:rsidR="00201C15" w:rsidRPr="00A64E62" w:rsidRDefault="00201C15" w:rsidP="005633B8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A64E62" w:rsidRDefault="00201C15" w:rsidP="005633B8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5633B8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5633B8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H.6.2.6.- 1</w:t>
            </w:r>
          </w:p>
        </w:tc>
        <w:tc>
          <w:tcPr>
            <w:tcW w:w="3359" w:type="dxa"/>
          </w:tcPr>
          <w:p w:rsidR="00201C15" w:rsidRPr="00746A83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Lesebuch für evangelische Volksschulen</w:t>
            </w:r>
          </w:p>
        </w:tc>
        <w:tc>
          <w:tcPr>
            <w:tcW w:w="1362" w:type="dxa"/>
          </w:tcPr>
          <w:p w:rsidR="00201C15" w:rsidRPr="00746A83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1865</w:t>
            </w:r>
          </w:p>
        </w:tc>
        <w:tc>
          <w:tcPr>
            <w:tcW w:w="3799" w:type="dxa"/>
          </w:tcPr>
          <w:p w:rsidR="00201C15" w:rsidRPr="00746A83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Ludwig Vogt,Erika Vogt Cyriakus Vogt, Heinrich Vogt,Kathriona Elisabeth Vogt,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H.6.2.6.- 2</w:t>
            </w:r>
          </w:p>
        </w:tc>
        <w:tc>
          <w:tcPr>
            <w:tcW w:w="335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Deutsches Lesebuch für die Volksschule 2. Teil: Oberstufe</w:t>
            </w:r>
          </w:p>
        </w:tc>
        <w:tc>
          <w:tcPr>
            <w:tcW w:w="1362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1901</w:t>
            </w:r>
          </w:p>
        </w:tc>
        <w:tc>
          <w:tcPr>
            <w:tcW w:w="379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Bearbeitet und herausgegeben vom Hessischen Volksschullehrerverein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H.6.2.6.- 3</w:t>
            </w:r>
          </w:p>
        </w:tc>
        <w:tc>
          <w:tcPr>
            <w:tcW w:w="335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Lehrbuch der Geschichte III</w:t>
            </w:r>
          </w:p>
        </w:tc>
        <w:tc>
          <w:tcPr>
            <w:tcW w:w="1362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1945?</w:t>
            </w:r>
          </w:p>
        </w:tc>
        <w:tc>
          <w:tcPr>
            <w:tcW w:w="379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Notausgabe von Steins Lehrbuich der Geschichte (1927) in unveränderter Form veröffentlicht im Auftrag des Obersten Befehlshabers der Alliierten Streitkräfte 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H.6.2.6.- 4</w:t>
            </w:r>
          </w:p>
        </w:tc>
        <w:tc>
          <w:tcPr>
            <w:tcW w:w="335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Biologie der fossilen Tiere von Prof. Dr. Edgar Dacque</w:t>
            </w:r>
          </w:p>
        </w:tc>
        <w:tc>
          <w:tcPr>
            <w:tcW w:w="1362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1929</w:t>
            </w:r>
          </w:p>
        </w:tc>
        <w:tc>
          <w:tcPr>
            <w:tcW w:w="379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H.6.2.6.- 5</w:t>
            </w:r>
          </w:p>
        </w:tc>
        <w:tc>
          <w:tcPr>
            <w:tcW w:w="335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Einleitung  eines Buches über Hexen</w:t>
            </w:r>
          </w:p>
        </w:tc>
        <w:tc>
          <w:tcPr>
            <w:tcW w:w="1362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Unbekannter Autor, unbekanntes Erscheinungsjahr; mit alten Stichen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H.6.2.6. - 6</w:t>
            </w:r>
          </w:p>
        </w:tc>
        <w:tc>
          <w:tcPr>
            <w:tcW w:w="335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Klaus der Märchenprinz</w:t>
            </w:r>
          </w:p>
        </w:tc>
        <w:tc>
          <w:tcPr>
            <w:tcW w:w="1362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Kinderbuch mit Bildern und Versen; o.D.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H.6.2.6. - 7</w:t>
            </w:r>
          </w:p>
        </w:tc>
        <w:tc>
          <w:tcPr>
            <w:tcW w:w="335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Deutsches Wörterbuch und Fremdwörterbuch</w:t>
            </w:r>
          </w:p>
        </w:tc>
        <w:tc>
          <w:tcPr>
            <w:tcW w:w="1362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1936</w:t>
            </w:r>
          </w:p>
        </w:tc>
        <w:tc>
          <w:tcPr>
            <w:tcW w:w="3799" w:type="dxa"/>
          </w:tcPr>
          <w:p w:rsidR="00201C15" w:rsidRDefault="00201C15" w:rsidP="005633B8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Verlag für Handwerk und Gewerbe  </w:t>
            </w:r>
          </w:p>
        </w:tc>
      </w:tr>
    </w:tbl>
    <w:p w:rsidR="00201C15" w:rsidRDefault="00201C15" w:rsidP="00E86E00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5" w:name="H_7"/>
    <w:p w:rsidR="00201C15" w:rsidRPr="00A64E62" w:rsidRDefault="00201C15" w:rsidP="00746A83">
      <w:pPr>
        <w:pStyle w:val="BodyText"/>
        <w:rPr>
          <w:b/>
        </w:rPr>
      </w:pPr>
      <w:r w:rsidRPr="00A64E62">
        <w:rPr>
          <w:b/>
        </w:rPr>
        <w:fldChar w:fldCharType="begin"/>
      </w:r>
      <w:r w:rsidRPr="00A64E62">
        <w:rPr>
          <w:b/>
        </w:rPr>
        <w:instrText xml:space="preserve"> HYPERLINK  \l "ZH_7" </w:instrText>
      </w:r>
      <w:r w:rsidRPr="00A64E62">
        <w:rPr>
          <w:b/>
        </w:rPr>
      </w:r>
      <w:r w:rsidRPr="00A64E62">
        <w:rPr>
          <w:b/>
        </w:rPr>
        <w:fldChar w:fldCharType="separate"/>
      </w:r>
      <w:r w:rsidRPr="00A64E62">
        <w:rPr>
          <w:rStyle w:val="Hyperlink"/>
          <w:rFonts w:cs="Arial"/>
          <w:b/>
        </w:rPr>
        <w:t xml:space="preserve">H. 7. </w:t>
      </w:r>
      <w:r w:rsidRPr="00A64E62">
        <w:rPr>
          <w:b/>
        </w:rPr>
        <w:fldChar w:fldCharType="end"/>
      </w:r>
      <w:r w:rsidRPr="00A64E62">
        <w:rPr>
          <w:b/>
        </w:rPr>
        <w:t xml:space="preserve"> </w:t>
      </w:r>
      <w:bookmarkEnd w:id="215"/>
      <w:r w:rsidRPr="00A64E62">
        <w:rPr>
          <w:b/>
        </w:rPr>
        <w:t>Kultur- und Heimatpflege, Denkmal- und Naturschutz</w:t>
      </w:r>
    </w:p>
    <w:bookmarkStart w:id="216" w:name="H_7_1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"ZH_7_1"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7. 1.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16"/>
      <w:r w:rsidRPr="00A64E62">
        <w:rPr>
          <w:b/>
          <w:sz w:val="22"/>
          <w:szCs w:val="22"/>
        </w:rPr>
        <w:t>Kultur- und Heimatpflege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0"/>
        <w:gridCol w:w="3479"/>
        <w:gridCol w:w="1362"/>
        <w:gridCol w:w="3799"/>
      </w:tblGrid>
      <w:tr w:rsidR="00201C15" w:rsidRPr="00A64E62">
        <w:tc>
          <w:tcPr>
            <w:tcW w:w="118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7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H.7.1.-1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Protokollbuch der Casinogesellschaft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Gegr.1897-1910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H.7.1.-2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Bebilderte Darstellung der Gemeinde Gensungen für die Ausstellung: die Deutsche Gemeinde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Titel: Gensungen im Gau Kurhessen mit seinem Thingplatz Heiligenberg</w:t>
            </w: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H.7.1.-3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Text der Heiligenbergschar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1947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Das Glück vom Heiligen Berge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Geschichte von 1243</w:t>
            </w:r>
          </w:p>
        </w:tc>
      </w:tr>
      <w:tr w:rsidR="00201C15" w:rsidRPr="00746A83">
        <w:tc>
          <w:tcPr>
            <w:tcW w:w="118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H.7.1.-4</w:t>
            </w:r>
          </w:p>
        </w:tc>
        <w:tc>
          <w:tcPr>
            <w:tcW w:w="347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Urkunde 50 Jahre im Gesangverein Harmonie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1932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Georg Fröhlich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 oberen Planschrank Lade 2 </w:t>
            </w:r>
          </w:p>
        </w:tc>
      </w:tr>
      <w:tr w:rsidR="00201C15" w:rsidRPr="00746A83">
        <w:tc>
          <w:tcPr>
            <w:tcW w:w="118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H.7.1.- 5</w:t>
            </w:r>
          </w:p>
        </w:tc>
        <w:tc>
          <w:tcPr>
            <w:tcW w:w="347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Konzertprogramm des Gesangsverein Harmonie anl. derGensunger Heimat – und Kulturwoche auf dem Heiligenberg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24. 8.1947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8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H.7.1.-6</w:t>
            </w:r>
          </w:p>
        </w:tc>
        <w:tc>
          <w:tcPr>
            <w:tcW w:w="347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Allgemeines Liederbuch der deutschen Männerchöre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Leipzig 1880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Inventarstempel des Kriegervereins Felsberg</w:t>
            </w:r>
          </w:p>
        </w:tc>
      </w:tr>
      <w:tr w:rsidR="00201C15" w:rsidRPr="00746A83">
        <w:tc>
          <w:tcPr>
            <w:tcW w:w="118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H.7.1.-7</w:t>
            </w:r>
          </w:p>
        </w:tc>
        <w:tc>
          <w:tcPr>
            <w:tcW w:w="347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Chronik des Ortes Gensungen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Cassel 1911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Von Pfarrer Rudolf Heusner</w:t>
            </w:r>
          </w:p>
        </w:tc>
      </w:tr>
      <w:tr w:rsidR="00201C15" w:rsidRPr="00746A83">
        <w:tc>
          <w:tcPr>
            <w:tcW w:w="118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H.7.1.-8</w:t>
            </w:r>
          </w:p>
        </w:tc>
        <w:tc>
          <w:tcPr>
            <w:tcW w:w="347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Festschrift 1200 Jahre Gensungen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Melsungen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1948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hg. von der Gemeinde Gensungen unter Mitarbeit von Georg Heerdt</w:t>
            </w:r>
          </w:p>
        </w:tc>
      </w:tr>
      <w:tr w:rsidR="00201C15" w:rsidRPr="00746A83">
        <w:tc>
          <w:tcPr>
            <w:tcW w:w="118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 - 9</w:t>
            </w:r>
          </w:p>
        </w:tc>
        <w:tc>
          <w:tcPr>
            <w:tcW w:w="347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Kochbuch für die bürgerliche und feine Küche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1886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Lieschen Kördel</w:t>
            </w:r>
          </w:p>
        </w:tc>
      </w:tr>
      <w:tr w:rsidR="00201C15" w:rsidRPr="00746A83">
        <w:tc>
          <w:tcPr>
            <w:tcW w:w="118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H.7.1. -10</w:t>
            </w:r>
          </w:p>
        </w:tc>
        <w:tc>
          <w:tcPr>
            <w:tcW w:w="347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Bilder aus der Gensunger Vergangenheit; Geschichten aus Alt-Gensungen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Von Hermann Fröhlich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7" w:name="H_7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"ZH_7_2"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7. 2.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17"/>
      <w:r w:rsidRPr="00A64E62">
        <w:rPr>
          <w:b/>
          <w:sz w:val="22"/>
          <w:szCs w:val="22"/>
        </w:rPr>
        <w:t>Fremdenverkehr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8" w:name="H_7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"ZH_7_3"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7. 3.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18"/>
      <w:r w:rsidRPr="00A64E62">
        <w:rPr>
          <w:b/>
          <w:sz w:val="22"/>
          <w:szCs w:val="22"/>
        </w:rPr>
        <w:t>Naturschutz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19" w:name="H_8"/>
    <w:p w:rsidR="00201C15" w:rsidRPr="00A64E62" w:rsidRDefault="00201C15" w:rsidP="00746A83">
      <w:pPr>
        <w:pStyle w:val="BodyText"/>
        <w:rPr>
          <w:b/>
        </w:rPr>
      </w:pPr>
      <w:r w:rsidRPr="00A64E62">
        <w:rPr>
          <w:b/>
        </w:rPr>
        <w:fldChar w:fldCharType="begin"/>
      </w:r>
      <w:r w:rsidRPr="00A64E62">
        <w:rPr>
          <w:b/>
        </w:rPr>
        <w:instrText xml:space="preserve"> HYPERLINK  \l "ZH_8" </w:instrText>
      </w:r>
      <w:r w:rsidRPr="00A64E62">
        <w:rPr>
          <w:b/>
        </w:rPr>
      </w:r>
      <w:r w:rsidRPr="00A64E62">
        <w:rPr>
          <w:b/>
        </w:rPr>
        <w:fldChar w:fldCharType="separate"/>
      </w:r>
      <w:r w:rsidRPr="00A64E62">
        <w:rPr>
          <w:rStyle w:val="Hyperlink"/>
          <w:rFonts w:cs="Arial"/>
          <w:b/>
          <w:u w:val="none"/>
        </w:rPr>
        <w:t xml:space="preserve">H. 8.   </w:t>
      </w:r>
      <w:r w:rsidRPr="00A64E62">
        <w:rPr>
          <w:b/>
        </w:rPr>
        <w:fldChar w:fldCharType="end"/>
      </w:r>
      <w:r w:rsidRPr="00A64E62">
        <w:rPr>
          <w:b/>
        </w:rPr>
        <w:t xml:space="preserve"> </w:t>
      </w:r>
      <w:bookmarkEnd w:id="219"/>
      <w:r w:rsidRPr="00A64E62">
        <w:rPr>
          <w:b/>
        </w:rPr>
        <w:t>Fürsorge und Gesundheitswesen</w:t>
      </w:r>
    </w:p>
    <w:bookmarkStart w:id="220" w:name="H_8_1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"ZH_8_1"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1.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0"/>
      <w:r w:rsidRPr="00A64E62">
        <w:rPr>
          <w:b/>
          <w:sz w:val="22"/>
          <w:szCs w:val="22"/>
        </w:rPr>
        <w:t>Armenpflege, Sozial- und Berufsfürsorge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1" w:name="H_8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"ZH_8_2"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2.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1"/>
      <w:r w:rsidRPr="00A64E62">
        <w:rPr>
          <w:b/>
          <w:sz w:val="22"/>
          <w:szCs w:val="22"/>
        </w:rPr>
        <w:t>Sammlungen, Spenden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2" w:name="H_8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"ZH_8_3"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3.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2"/>
      <w:r w:rsidRPr="00A64E62">
        <w:rPr>
          <w:b/>
          <w:sz w:val="22"/>
          <w:szCs w:val="22"/>
        </w:rPr>
        <w:t>Sozialversicherung, private Versicherungen, Krankenkassen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H.8.3.-1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Formular zur Anmeldung der unfallversicherungspflichtigen Betriebe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3" w:name="H_8_4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"ZH_8_4"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4.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3"/>
      <w:r w:rsidRPr="00A64E62">
        <w:rPr>
          <w:b/>
          <w:sz w:val="22"/>
          <w:szCs w:val="22"/>
        </w:rPr>
        <w:t>Kinder- und Jugendpflege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H.8.4.-1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Übernahme der Verpflegungskosten des Waisen Heinrich Schmelzer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Vertrag mit Adam Schmelzer zu Singlis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4" w:name="H_8_5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"ZH_8_5"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5.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4"/>
      <w:r w:rsidRPr="00A64E62">
        <w:rPr>
          <w:b/>
          <w:sz w:val="22"/>
          <w:szCs w:val="22"/>
        </w:rPr>
        <w:t xml:space="preserve">Gesundheitswesen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H.8.5.-1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Rezept für Witwe Proll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Obergrebe Koch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H.8.5.-2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Kostenübernahme für Bruchbrand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1852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Für Andreas Gilcher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H.8.5.-3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Ersuchen wg. Aufnahmeantrag  ins Krankenhaus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Für Dienstknecht  Adam  Schade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H.8.5.-4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Muster für Ortsbesichtigungen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Protokoll der Ortsbesichtigung durch den Kreisarzt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5" w:name="H_8_6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"ZH_8_6"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6.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5"/>
      <w:r w:rsidRPr="00A64E62">
        <w:rPr>
          <w:b/>
          <w:sz w:val="22"/>
          <w:szCs w:val="22"/>
        </w:rPr>
        <w:t>Veterinärwesen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H.8.6.-1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Vereinbarung wg.Trichinenbeschau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Metzgermeister Siemon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6" w:name="H_8_7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"ZH_8_7"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7.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6"/>
      <w:r w:rsidRPr="00A64E62">
        <w:rPr>
          <w:b/>
          <w:sz w:val="22"/>
          <w:szCs w:val="22"/>
        </w:rPr>
        <w:t xml:space="preserve">Friedhofswesen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7" w:name="H_8_8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"ZH_8_8"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8. 8.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7"/>
      <w:r w:rsidRPr="00A64E62">
        <w:rPr>
          <w:b/>
          <w:sz w:val="22"/>
          <w:szCs w:val="22"/>
        </w:rPr>
        <w:t>Sportverein</w:t>
      </w:r>
    </w:p>
    <w:tbl>
      <w:tblPr>
        <w:tblW w:w="13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3536"/>
        <w:gridCol w:w="1582"/>
        <w:gridCol w:w="3615"/>
        <w:gridCol w:w="3784"/>
      </w:tblGrid>
      <w:tr w:rsidR="00201C15" w:rsidRPr="00A64E62">
        <w:trPr>
          <w:gridAfter w:val="1"/>
          <w:wAfter w:w="3784" w:type="dxa"/>
        </w:trPr>
        <w:tc>
          <w:tcPr>
            <w:tcW w:w="142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36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58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61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rPr>
          <w:gridAfter w:val="1"/>
          <w:wAfter w:w="3784" w:type="dxa"/>
          <w:trHeight w:val="372"/>
        </w:trPr>
        <w:tc>
          <w:tcPr>
            <w:tcW w:w="1428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H.8.8.-1</w:t>
            </w:r>
          </w:p>
        </w:tc>
        <w:tc>
          <w:tcPr>
            <w:tcW w:w="3536" w:type="dxa"/>
            <w:vMerge w:val="restart"/>
          </w:tcPr>
          <w:p w:rsidR="00201C15" w:rsidRDefault="00201C15" w:rsidP="00705F4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Protokollbuch des Turnvereins Jahn-Gensungen </w:t>
            </w:r>
          </w:p>
          <w:p w:rsidR="00201C15" w:rsidRPr="00746A83" w:rsidRDefault="00201C15" w:rsidP="00705F4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201C15" w:rsidRPr="00746A83" w:rsidRDefault="00201C15" w:rsidP="00705F4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1907 - 1914</w:t>
            </w:r>
          </w:p>
        </w:tc>
        <w:tc>
          <w:tcPr>
            <w:tcW w:w="361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84" w:type="dxa"/>
          <w:trHeight w:val="372"/>
        </w:trPr>
        <w:tc>
          <w:tcPr>
            <w:tcW w:w="142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36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1926 – 1940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1949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TV Jahn Gensungen nimmt seine Tätigkeit wieder auf</w:t>
            </w:r>
          </w:p>
        </w:tc>
      </w:tr>
      <w:tr w:rsidR="00201C15" w:rsidRPr="00746A83">
        <w:trPr>
          <w:gridAfter w:val="1"/>
          <w:wAfter w:w="3784" w:type="dxa"/>
          <w:trHeight w:val="372"/>
        </w:trPr>
        <w:tc>
          <w:tcPr>
            <w:tcW w:w="142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36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1945 -1950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10.11.1945 Gründungsversammlung eines Turnvereins mit Genehmigung der Militärregierung ( Grün-Weiß Gensungen)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1949 Vereinigung Grün-Weiß mit TV Jahn- Gensungen </w:t>
            </w:r>
          </w:p>
        </w:tc>
      </w:tr>
      <w:tr w:rsidR="00201C15" w:rsidRPr="00746A83">
        <w:trPr>
          <w:gridAfter w:val="1"/>
          <w:wAfter w:w="3784" w:type="dxa"/>
          <w:trHeight w:val="372"/>
        </w:trPr>
        <w:tc>
          <w:tcPr>
            <w:tcW w:w="142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36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1950 -1970</w:t>
            </w:r>
          </w:p>
        </w:tc>
        <w:tc>
          <w:tcPr>
            <w:tcW w:w="361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84" w:type="dxa"/>
          <w:trHeight w:val="372"/>
        </w:trPr>
        <w:tc>
          <w:tcPr>
            <w:tcW w:w="142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36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1970-1987</w:t>
            </w:r>
          </w:p>
        </w:tc>
        <w:tc>
          <w:tcPr>
            <w:tcW w:w="361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H.8.8.-2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Mitglieds-und Kassenbücher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1903 – 1930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1931 – 1944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19549-50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1949 -1952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1944 keine Beiträge für Erwachsene mehr erhoben, weil T.- Verein keine Tätigkeit mehr; Jugendliche haben noch gezahlt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Beitragsbuch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Kassenbuch</w:t>
            </w: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H.8.8.-3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Festschrift für das dreizehnte Kreisturnfest des VII. deutschen Turnkreises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1904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Turnkreis Oberweser</w:t>
            </w: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H.8.8.-4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Zeitungsberichte über Turnfeste mit  Siegerlisten</w:t>
            </w:r>
          </w:p>
        </w:tc>
        <w:tc>
          <w:tcPr>
            <w:tcW w:w="1582" w:type="dxa"/>
          </w:tcPr>
          <w:p w:rsidR="00201C15" w:rsidRDefault="00201C15" w:rsidP="00B952D8">
            <w:pPr>
              <w:pStyle w:val="BodyText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1902-1929</w:t>
            </w:r>
          </w:p>
          <w:p w:rsidR="00201C15" w:rsidRDefault="00201C15" w:rsidP="00B952D8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201C15" w:rsidRDefault="00201C15" w:rsidP="00B952D8">
            <w:pPr>
              <w:pStyle w:val="BodyText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1931</w:t>
            </w:r>
          </w:p>
        </w:tc>
        <w:tc>
          <w:tcPr>
            <w:tcW w:w="3615" w:type="dxa"/>
          </w:tcPr>
          <w:p w:rsidR="00201C15" w:rsidRDefault="00201C15" w:rsidP="00B952D8">
            <w:pPr>
              <w:pStyle w:val="BodyText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Jeweils mit Mitgliedern des TV Jahn Gensungen</w:t>
            </w:r>
          </w:p>
          <w:p w:rsidR="00201C15" w:rsidRDefault="00201C15" w:rsidP="00B952D8">
            <w:pPr>
              <w:pStyle w:val="BodyText"/>
              <w:spacing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Urkunde für Karl Bässe</w:t>
            </w: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H.8.8.-5</w:t>
            </w:r>
          </w:p>
        </w:tc>
        <w:tc>
          <w:tcPr>
            <w:tcW w:w="3536" w:type="dxa"/>
          </w:tcPr>
          <w:p w:rsidR="00201C15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Zuschuss für Schwimmbadbau </w:t>
            </w:r>
          </w:p>
        </w:tc>
        <w:tc>
          <w:tcPr>
            <w:tcW w:w="1582" w:type="dxa"/>
          </w:tcPr>
          <w:p w:rsidR="00201C15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1938</w:t>
            </w:r>
          </w:p>
        </w:tc>
        <w:tc>
          <w:tcPr>
            <w:tcW w:w="3615" w:type="dxa"/>
          </w:tcPr>
          <w:p w:rsidR="00201C15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Propagandaausschuss zur Förderung des Schwimmsports</w:t>
            </w: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H.8.8.-6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Spielberichte 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1948/49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H.8.8.-7</w:t>
            </w:r>
          </w:p>
        </w:tc>
        <w:tc>
          <w:tcPr>
            <w:tcW w:w="3536" w:type="dxa"/>
          </w:tcPr>
          <w:p w:rsidR="00201C15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Jahn-Gensungen: die Gefallenen der beiden Weltkriege</w:t>
            </w:r>
          </w:p>
        </w:tc>
        <w:tc>
          <w:tcPr>
            <w:tcW w:w="1582" w:type="dxa"/>
          </w:tcPr>
          <w:p w:rsidR="00201C15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</w:p>
        </w:tc>
        <w:tc>
          <w:tcPr>
            <w:tcW w:w="3615" w:type="dxa"/>
          </w:tcPr>
          <w:p w:rsidR="00201C15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Auszug aus der Festschrift: zusammengestellt von Hermann Fröhlich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H.8.8.-8</w:t>
            </w:r>
          </w:p>
        </w:tc>
        <w:tc>
          <w:tcPr>
            <w:tcW w:w="3536" w:type="dxa"/>
          </w:tcPr>
          <w:p w:rsidR="00201C15" w:rsidRPr="00746A83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Schreiben der BSG Traktor Kaynar, DDR</w:t>
            </w:r>
          </w:p>
        </w:tc>
        <w:tc>
          <w:tcPr>
            <w:tcW w:w="1582" w:type="dxa"/>
          </w:tcPr>
          <w:p w:rsidR="00201C15" w:rsidRPr="00746A83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1953</w:t>
            </w:r>
          </w:p>
        </w:tc>
        <w:tc>
          <w:tcPr>
            <w:tcW w:w="3615" w:type="dxa"/>
          </w:tcPr>
          <w:p w:rsidR="00201C15" w:rsidRPr="00746A83" w:rsidRDefault="00201C15" w:rsidP="004B5AD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Wollten Spielverkehr mit Gensungen und nach Gensungen kommen</w:t>
            </w:r>
          </w:p>
        </w:tc>
        <w:tc>
          <w:tcPr>
            <w:tcW w:w="3784" w:type="dxa"/>
          </w:tcPr>
          <w:p w:rsidR="00201C15" w:rsidRPr="00746A83" w:rsidRDefault="00201C15" w:rsidP="004B5ADB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H.8.8.-9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Festschriften 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1975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1985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1995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 Jahre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 Jahre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 Jahre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Jahre</w:t>
            </w: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H.8.8.-10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Bericht des Vorstandes des Sportkreises Melsungen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1976-1979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H.8..8.-11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Zusammenstellung von Ehrungen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 1950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Zur Vorbereitung der 100-Jahrfeier TSV Jahn </w:t>
            </w: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H.8.8.-12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Versicherungsfall 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1971-76</w:t>
            </w: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Sportunfall</w:t>
            </w:r>
          </w:p>
        </w:tc>
      </w:tr>
      <w:tr w:rsidR="00201C15" w:rsidRPr="00746A83">
        <w:trPr>
          <w:gridAfter w:val="1"/>
          <w:wAfter w:w="3784" w:type="dxa"/>
        </w:trPr>
        <w:tc>
          <w:tcPr>
            <w:tcW w:w="142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H.8.8.-13</w:t>
            </w:r>
          </w:p>
        </w:tc>
        <w:tc>
          <w:tcPr>
            <w:tcW w:w="353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Geschichte des Fussballsports 1919-1933 und Zusammenstellung über Kreis Melsungen</w:t>
            </w:r>
          </w:p>
        </w:tc>
        <w:tc>
          <w:tcPr>
            <w:tcW w:w="158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1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Zusammenstellung von A. Herwig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28" w:name="H_9"/>
    <w:p w:rsidR="00201C15" w:rsidRPr="00A64E62" w:rsidRDefault="00201C15" w:rsidP="00746A83">
      <w:pPr>
        <w:pStyle w:val="BodyText"/>
        <w:rPr>
          <w:b/>
        </w:rPr>
      </w:pPr>
      <w:r w:rsidRPr="00A64E62">
        <w:rPr>
          <w:b/>
        </w:rPr>
        <w:fldChar w:fldCharType="begin"/>
      </w:r>
      <w:r w:rsidRPr="00A64E62">
        <w:rPr>
          <w:b/>
        </w:rPr>
        <w:instrText xml:space="preserve"> HYPERLINK  \l "ZH_9" </w:instrText>
      </w:r>
      <w:r w:rsidRPr="00A64E62">
        <w:rPr>
          <w:b/>
        </w:rPr>
      </w:r>
      <w:r w:rsidRPr="00A64E62">
        <w:rPr>
          <w:b/>
        </w:rPr>
        <w:fldChar w:fldCharType="separate"/>
      </w:r>
      <w:r w:rsidRPr="00A64E62">
        <w:rPr>
          <w:rStyle w:val="Hyperlink"/>
          <w:rFonts w:cs="Arial"/>
          <w:b/>
        </w:rPr>
        <w:t xml:space="preserve">H. 9. </w:t>
      </w:r>
      <w:r w:rsidRPr="00A64E62">
        <w:rPr>
          <w:b/>
        </w:rPr>
        <w:fldChar w:fldCharType="end"/>
      </w:r>
      <w:r w:rsidRPr="00A64E62">
        <w:rPr>
          <w:b/>
        </w:rPr>
        <w:t xml:space="preserve"> </w:t>
      </w:r>
      <w:bookmarkEnd w:id="228"/>
      <w:r w:rsidRPr="00A64E62">
        <w:rPr>
          <w:b/>
        </w:rPr>
        <w:t>Bauwesen</w:t>
      </w:r>
    </w:p>
    <w:bookmarkStart w:id="229" w:name="H_9_1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"ZH_9_1"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1.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29"/>
      <w:r w:rsidRPr="00A64E62">
        <w:rPr>
          <w:b/>
          <w:sz w:val="22"/>
          <w:szCs w:val="22"/>
        </w:rPr>
        <w:t>Hochbau, Baupolizei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H.9.1.-1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Erklärung wg. Hochwasserschaden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Fa.Lippert-und Gute, Zementwaren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0" w:name="H_9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"ZH_9_2"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2.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0"/>
      <w:r w:rsidRPr="00A64E62">
        <w:rPr>
          <w:b/>
          <w:sz w:val="22"/>
          <w:szCs w:val="22"/>
        </w:rPr>
        <w:t>Bau und Unterhaltung der Gemeindegebäude (ohne Schule) und Anlagen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1" w:name="H_9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"ZH_9_3"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3.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1"/>
      <w:r w:rsidRPr="00A64E62">
        <w:rPr>
          <w:b/>
          <w:sz w:val="22"/>
          <w:szCs w:val="22"/>
        </w:rPr>
        <w:t>Wohnungsbau und Siedlungswesen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H.9.3.-1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der Wohnungssuchenden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1921 -1927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H.9.3.-2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Bauzeichnung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1922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Haus von J. Clobes und K. Geiser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H.9.3.-3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Verpflichtungserklärung wg. Darlehen aus der produktiven Erwerbslosenfürsorge für Hausbau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Christian Köbberling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2" w:name="H_9_4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"ZH_9_4"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4.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2"/>
      <w:r w:rsidRPr="00A64E62">
        <w:rPr>
          <w:b/>
          <w:sz w:val="22"/>
          <w:szCs w:val="22"/>
        </w:rPr>
        <w:t>Miet- und Pachtschutz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H.9.4.-1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Schreiben wegen Wohnungsräumung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ca 1926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schlechte Wohnverhältnisse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3" w:name="H_9_5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"ZH_9_5"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5.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3"/>
      <w:r w:rsidRPr="00A64E62">
        <w:rPr>
          <w:b/>
          <w:sz w:val="22"/>
          <w:szCs w:val="22"/>
        </w:rPr>
        <w:t>Straßen- und Wegebau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H.9.5.-1</w:t>
            </w:r>
          </w:p>
        </w:tc>
        <w:tc>
          <w:tcPr>
            <w:tcW w:w="3558" w:type="dxa"/>
          </w:tcPr>
          <w:p w:rsidR="00201C15" w:rsidRPr="00746A83" w:rsidRDefault="00201C15" w:rsidP="00D20852">
            <w:pPr>
              <w:pStyle w:val="BodyTex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Bau der alten Gensunger Brücke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Kopien von Unterlagen aus Staatsarchiv Marburg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4" w:name="H_9_6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"ZH_9_6"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6.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4"/>
      <w:r w:rsidRPr="00A64E62">
        <w:rPr>
          <w:b/>
          <w:sz w:val="22"/>
          <w:szCs w:val="22"/>
        </w:rPr>
        <w:t>Straßenreinigung, Müllabfuhr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5" w:name="H_9_7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"ZH_9_7"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7.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5"/>
      <w:r w:rsidRPr="00A64E62">
        <w:rPr>
          <w:b/>
          <w:sz w:val="22"/>
          <w:szCs w:val="22"/>
        </w:rPr>
        <w:t>Wasserbau, Wasserleitung und Kanalisation</w:t>
      </w:r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H_9_7_1" w:history="1">
        <w:bookmarkStart w:id="236" w:name="H_9_7_1"/>
        <w:r w:rsidRPr="00A64E62">
          <w:rPr>
            <w:rStyle w:val="Hyperlink"/>
            <w:rFonts w:cs="Arial"/>
            <w:b/>
            <w:sz w:val="22"/>
            <w:szCs w:val="22"/>
          </w:rPr>
          <w:t>H. 9. 7. 1</w:t>
        </w:r>
        <w:bookmarkEnd w:id="236"/>
        <w:r>
          <w:rPr>
            <w:rStyle w:val="Hyperlink"/>
            <w:rFonts w:cs="Arial"/>
            <w:b/>
            <w:sz w:val="22"/>
            <w:szCs w:val="22"/>
          </w:rPr>
          <w:t>.</w:t>
        </w:r>
        <w:r w:rsidRPr="00A64E62">
          <w:rPr>
            <w:rStyle w:val="Hyperlink"/>
            <w:rFonts w:cs="Arial"/>
            <w:b/>
            <w:sz w:val="22"/>
            <w:szCs w:val="22"/>
          </w:rPr>
          <w:t xml:space="preserve"> </w:t>
        </w:r>
      </w:hyperlink>
      <w:r w:rsidRPr="00A64E62">
        <w:rPr>
          <w:b/>
          <w:sz w:val="22"/>
          <w:szCs w:val="22"/>
        </w:rPr>
        <w:t xml:space="preserve"> Wasserbau, Gewässerregulierung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7" w:name="H_9_7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"ZH_9_7_2"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>H. 9. 7. 2</w:t>
      </w:r>
      <w:r>
        <w:rPr>
          <w:rStyle w:val="Hyperlink"/>
          <w:rFonts w:cs="Arial"/>
          <w:b/>
          <w:sz w:val="22"/>
          <w:szCs w:val="22"/>
        </w:rPr>
        <w:t>.</w:t>
      </w:r>
      <w:r w:rsidRPr="00A64E62">
        <w:rPr>
          <w:rStyle w:val="Hyperlink"/>
          <w:rFonts w:cs="Arial"/>
          <w:b/>
          <w:sz w:val="22"/>
          <w:szCs w:val="22"/>
        </w:rPr>
        <w:t xml:space="preserve">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7"/>
      <w:r w:rsidRPr="00A64E62">
        <w:rPr>
          <w:b/>
          <w:sz w:val="22"/>
          <w:szCs w:val="22"/>
        </w:rPr>
        <w:t>Wasserleitung, Wasserversorgung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H.9.7.2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Wasserleitungsrecht der Gemeinde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Ackermann Conrad Strauch, Beuern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8" w:name="H_9_7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"ZH_9_7_3"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>H. 9. 7. 3</w:t>
      </w:r>
      <w:r>
        <w:rPr>
          <w:rStyle w:val="Hyperlink"/>
          <w:rFonts w:cs="Arial"/>
          <w:b/>
          <w:sz w:val="22"/>
          <w:szCs w:val="22"/>
        </w:rPr>
        <w:t>.</w:t>
      </w:r>
      <w:r w:rsidRPr="00A64E62">
        <w:rPr>
          <w:rStyle w:val="Hyperlink"/>
          <w:rFonts w:cs="Arial"/>
          <w:b/>
          <w:sz w:val="22"/>
          <w:szCs w:val="22"/>
        </w:rPr>
        <w:t xml:space="preserve">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8"/>
      <w:r w:rsidRPr="00A64E62">
        <w:rPr>
          <w:b/>
          <w:sz w:val="22"/>
          <w:szCs w:val="22"/>
        </w:rPr>
        <w:t>Kanalisation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H.9.7.3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Verpflichtung der Erbauer und Anlieger zur Übernahme aller anfallenden Kosten einer Kanalisation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39" w:name="H_9_8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"ZH_9_8"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9. 8.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39"/>
      <w:r w:rsidRPr="00A64E62">
        <w:rPr>
          <w:b/>
          <w:sz w:val="22"/>
          <w:szCs w:val="22"/>
        </w:rPr>
        <w:t>Sportplatz, Schwimmbad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0" w:name="H_10"/>
    <w:p w:rsidR="00201C15" w:rsidRPr="00A64E62" w:rsidRDefault="00201C15" w:rsidP="00746A83">
      <w:pPr>
        <w:pStyle w:val="BodyText"/>
        <w:rPr>
          <w:b/>
        </w:rPr>
      </w:pPr>
      <w:r w:rsidRPr="00A64E62">
        <w:rPr>
          <w:b/>
        </w:rPr>
        <w:fldChar w:fldCharType="begin"/>
      </w:r>
      <w:r w:rsidRPr="00A64E62">
        <w:rPr>
          <w:b/>
        </w:rPr>
        <w:instrText>HYPERLINK  \l "ZH_10"</w:instrText>
      </w:r>
      <w:r w:rsidRPr="00A64E62">
        <w:rPr>
          <w:b/>
        </w:rPr>
      </w:r>
      <w:r w:rsidRPr="00A64E62">
        <w:rPr>
          <w:b/>
        </w:rPr>
        <w:fldChar w:fldCharType="separate"/>
      </w:r>
      <w:r w:rsidRPr="00A64E62">
        <w:rPr>
          <w:rStyle w:val="Hyperlink"/>
          <w:rFonts w:cs="Arial"/>
          <w:b/>
        </w:rPr>
        <w:t xml:space="preserve">H. 10. </w:t>
      </w:r>
      <w:r w:rsidRPr="00A64E62">
        <w:rPr>
          <w:b/>
        </w:rPr>
        <w:fldChar w:fldCharType="end"/>
      </w:r>
      <w:r w:rsidRPr="00A64E62">
        <w:rPr>
          <w:b/>
        </w:rPr>
        <w:t xml:space="preserve"> </w:t>
      </w:r>
      <w:bookmarkEnd w:id="240"/>
      <w:r w:rsidRPr="00A64E62">
        <w:rPr>
          <w:b/>
        </w:rPr>
        <w:t>Landwirtschaft und Forsten</w:t>
      </w:r>
    </w:p>
    <w:bookmarkStart w:id="241" w:name="H_10_1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"ZH_10_1"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10. 1.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1"/>
      <w:r w:rsidRPr="00A64E62">
        <w:rPr>
          <w:b/>
          <w:sz w:val="22"/>
          <w:szCs w:val="22"/>
        </w:rPr>
        <w:t>Landwirtschaft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359"/>
        <w:gridCol w:w="1362"/>
        <w:gridCol w:w="3799"/>
      </w:tblGrid>
      <w:tr w:rsidR="00201C15" w:rsidRPr="00A64E62">
        <w:tc>
          <w:tcPr>
            <w:tcW w:w="130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35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H.10.1.-1</w:t>
            </w:r>
          </w:p>
        </w:tc>
        <w:tc>
          <w:tcPr>
            <w:tcW w:w="335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Verfügung, dass  Böschung am Ausschachtungsloch am Harler und Rhündaer Weg zum Grasbewuchs liegen gelassen werden soll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Heinrich Wiegand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H.10.1.-2</w:t>
            </w:r>
          </w:p>
        </w:tc>
        <w:tc>
          <w:tcPr>
            <w:tcW w:w="335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Journal Domäne Mittelhof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1934/35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Kasseneinnahmen -ausgaben, sonstige Konten 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2" w:name="H_10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"ZH_10_2"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10. 2.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2"/>
      <w:r w:rsidRPr="00A64E62">
        <w:rPr>
          <w:b/>
          <w:sz w:val="22"/>
          <w:szCs w:val="22"/>
        </w:rPr>
        <w:t>Obst und Gartenbau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3" w:name="H_10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"ZH_10_3"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10. 3.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3"/>
      <w:r w:rsidRPr="00A64E62">
        <w:rPr>
          <w:b/>
          <w:sz w:val="22"/>
          <w:szCs w:val="22"/>
        </w:rPr>
        <w:t>Viehzucht, Viehzählung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H.10.3.-1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Unterlagen des Geflügelzuchtvereins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1903 -1909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Gründungsabsichtserklärung des Geflügelzuchtvereins 1903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Satzung des Geflügelzuchtvereins o.J.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Ausriss aus Melsunger Kreisblatt Nr. 139 vom 30.11.1909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Nachfrage des Landrats bezgl. des Antrags auf Bezuschussung der Geflügelausstellung 1909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Bewilligungsbescheid für Zuschuss 1909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Teilnahmezusage des Landrats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Ankündigung der Ausstellung 1909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Belehrung des Königlichen Hauptzollamtes bezgl. der Erstattung der Stempelabgabe für die Lotterie 1909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Antrag an den Oberpräsidenten der Provinz Hessen - Nassau auf Genehmigung der Lotterie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Anmeldeformulare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Genehmigung des Oberpräsidenten der Provinz Hessen –Nassau zur Verlosung von lebendem Geflügel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Statistikbogen des Verbandes der Geflügelzuchtvereine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Aufruf des Verbands zur Hauptversammlung 1909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Satzung des Verbands der Geflügelzuchtvereine 1904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H.10.3.-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Statut über Anschaffung und Unterhaltung der Gemeindezuchtbullen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1931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4" w:name="H_10_4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"ZH_10_4"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10. 4.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4"/>
      <w:r w:rsidRPr="00A64E62">
        <w:rPr>
          <w:b/>
          <w:sz w:val="22"/>
          <w:szCs w:val="22"/>
        </w:rPr>
        <w:t>Hute und Mast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5" w:name="H_10_5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"ZH_10_5"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10. 5.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5"/>
      <w:r w:rsidRPr="00A64E62">
        <w:rPr>
          <w:b/>
          <w:sz w:val="22"/>
          <w:szCs w:val="22"/>
        </w:rPr>
        <w:t>Landeskultursachen, Umlegung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H.10.5.-1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Verkopplungsvertrag zwischen der Gemeinde Gensungen und Friedrich Stahl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H.10.5.-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Vermessungs-Bonitierungsregister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5.8. 1874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H.10.5.-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Auseinandersetzungsplan in der Zusammenlegungssache von Gensungen,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Teil1: Soll-Haben-Berechnung 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H.10.5.- 4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Auseinandersetzungsplan in der Zusammenlegungssache von Gensungen,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Teil 2 : Plan-Berechnung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H.10.5.-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Rezess in der Zusammenlegungssache von Gensungen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vermutl. 1888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Auch Anschreiben des königlichen Amtsgerichts vom Okt.1890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H.10.5.-6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Nebenkostenrechnung in der Zusammenlegungssache von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6" w:name="H_10_6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"ZH_10_6"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10. 6.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6"/>
      <w:r w:rsidRPr="00A64E62">
        <w:rPr>
          <w:b/>
          <w:sz w:val="22"/>
          <w:szCs w:val="22"/>
        </w:rPr>
        <w:t>Forst, Forstpersonal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0"/>
        <w:gridCol w:w="3479"/>
        <w:gridCol w:w="1362"/>
        <w:gridCol w:w="3799"/>
      </w:tblGrid>
      <w:tr w:rsidR="00201C15" w:rsidRPr="00746A83">
        <w:tc>
          <w:tcPr>
            <w:tcW w:w="118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7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H.10.6.-1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Zuweisung von Forstorten im Forstrevier Melgershausen in die örtliche Verwaltung von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H.10.6.-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Losholzverzeichnis, -zuteilung der Gemeinde Gensungen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1891,1893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H.10.6.-3</w:t>
            </w:r>
          </w:p>
        </w:tc>
        <w:tc>
          <w:tcPr>
            <w:tcW w:w="347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Mitteilung über Vereinbarung bezgl. Gemeindelasten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Preußische Staatsforstverwaltung</w:t>
            </w:r>
          </w:p>
        </w:tc>
      </w:tr>
      <w:tr w:rsidR="00201C15" w:rsidRPr="00746A83">
        <w:tc>
          <w:tcPr>
            <w:tcW w:w="1188" w:type="dxa"/>
            <w:vMerge w:val="restart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H.10.6.-4</w:t>
            </w:r>
          </w:p>
        </w:tc>
        <w:tc>
          <w:tcPr>
            <w:tcW w:w="3479" w:type="dxa"/>
            <w:vMerge w:val="restart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Interessentenholz  Felsberg, Beuern, Gensungen, Helmshausen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Kontoauszüge der Waldinteressenten Helmshausen</w:t>
            </w:r>
          </w:p>
        </w:tc>
      </w:tr>
      <w:tr w:rsidR="00201C15" w:rsidRPr="00746A83">
        <w:tc>
          <w:tcPr>
            <w:tcW w:w="118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79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340EAC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1974</w:t>
            </w:r>
          </w:p>
        </w:tc>
        <w:tc>
          <w:tcPr>
            <w:tcW w:w="3799" w:type="dxa"/>
          </w:tcPr>
          <w:p w:rsidR="00201C15" w:rsidRDefault="00201C15" w:rsidP="00340EAC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Interessentenholz für das Forstwirtschaftsjahr 1974</w:t>
            </w:r>
          </w:p>
        </w:tc>
      </w:tr>
      <w:tr w:rsidR="00201C15" w:rsidRPr="00746A83">
        <w:tc>
          <w:tcPr>
            <w:tcW w:w="118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79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o. J.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Holzzuteilungen an die Orte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7" w:name="H_10_7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"ZH_10_7"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10. 7.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7"/>
      <w:r w:rsidRPr="00A64E62">
        <w:rPr>
          <w:b/>
          <w:sz w:val="22"/>
          <w:szCs w:val="22"/>
        </w:rPr>
        <w:t>Jagd und Fischerei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H.10.7.-1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Fischereirecht des preuß. Staates im Sonderbach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Gensungen u. Beuern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48" w:name="H_11"/>
    <w:p w:rsidR="00201C15" w:rsidRPr="00A64E62" w:rsidRDefault="00201C15" w:rsidP="00746A83">
      <w:pPr>
        <w:pStyle w:val="BodyText"/>
        <w:rPr>
          <w:b/>
        </w:rPr>
      </w:pPr>
      <w:r w:rsidRPr="00BD577D">
        <w:rPr>
          <w:b/>
          <w:u w:val="single"/>
        </w:rPr>
        <w:fldChar w:fldCharType="begin"/>
      </w:r>
      <w:r w:rsidRPr="00BD577D">
        <w:rPr>
          <w:b/>
          <w:u w:val="single"/>
        </w:rPr>
        <w:instrText>HYPERLINK  \l "ZH_11"</w:instrText>
      </w:r>
      <w:r w:rsidRPr="00BD577D">
        <w:rPr>
          <w:b/>
          <w:u w:val="single"/>
        </w:rPr>
      </w:r>
      <w:r w:rsidRPr="00BD577D">
        <w:rPr>
          <w:b/>
          <w:u w:val="single"/>
        </w:rPr>
        <w:fldChar w:fldCharType="separate"/>
      </w:r>
      <w:r w:rsidRPr="00BD577D">
        <w:rPr>
          <w:rStyle w:val="Hyperlink"/>
          <w:rFonts w:cs="Arial"/>
          <w:b/>
        </w:rPr>
        <w:t xml:space="preserve">H. 11. </w:t>
      </w:r>
      <w:r w:rsidRPr="00BD577D">
        <w:rPr>
          <w:b/>
          <w:u w:val="single"/>
        </w:rPr>
        <w:fldChar w:fldCharType="end"/>
      </w:r>
      <w:r w:rsidRPr="00A64E62">
        <w:rPr>
          <w:b/>
        </w:rPr>
        <w:t xml:space="preserve"> </w:t>
      </w:r>
      <w:bookmarkEnd w:id="248"/>
      <w:r w:rsidRPr="00A64E62">
        <w:rPr>
          <w:b/>
        </w:rPr>
        <w:t>Handel, Gewerbe und Verkehr</w:t>
      </w:r>
    </w:p>
    <w:bookmarkStart w:id="249" w:name="H_11_1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6E1118">
        <w:rPr>
          <w:b/>
          <w:sz w:val="22"/>
          <w:szCs w:val="22"/>
        </w:rPr>
        <w:fldChar w:fldCharType="begin"/>
      </w:r>
      <w:r w:rsidRPr="006E1118">
        <w:rPr>
          <w:b/>
          <w:sz w:val="22"/>
          <w:szCs w:val="22"/>
        </w:rPr>
        <w:instrText>HYPERLINK  \l "ZH_11_1"</w:instrText>
      </w:r>
      <w:r w:rsidRPr="006E1118">
        <w:rPr>
          <w:b/>
          <w:sz w:val="22"/>
          <w:szCs w:val="22"/>
        </w:rPr>
      </w:r>
      <w:r w:rsidRPr="006E1118">
        <w:rPr>
          <w:b/>
          <w:sz w:val="22"/>
          <w:szCs w:val="22"/>
        </w:rPr>
        <w:fldChar w:fldCharType="separate"/>
      </w:r>
      <w:r w:rsidRPr="00BD577D">
        <w:rPr>
          <w:rStyle w:val="Hyperlink"/>
          <w:rFonts w:cs="Arial"/>
          <w:b/>
          <w:sz w:val="22"/>
          <w:szCs w:val="22"/>
        </w:rPr>
        <w:t>H. 11. 1.</w:t>
      </w:r>
      <w:r w:rsidRPr="006E1118">
        <w:rPr>
          <w:rStyle w:val="Hyperlink"/>
          <w:rFonts w:cs="Arial"/>
          <w:b/>
          <w:sz w:val="22"/>
          <w:szCs w:val="22"/>
          <w:u w:val="none"/>
        </w:rPr>
        <w:t xml:space="preserve"> </w:t>
      </w:r>
      <w:r w:rsidRPr="006E1118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49"/>
      <w:r w:rsidRPr="00A64E62">
        <w:rPr>
          <w:b/>
          <w:sz w:val="22"/>
          <w:szCs w:val="22"/>
        </w:rPr>
        <w:t>Handelsbetrieb, Märkte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H.11.1.-1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Kaufangebot für einen Milchladen in Kassel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1895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Karl Herwig aus Kassel und Bürgermeister Clobes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0" w:name="H_11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6E1118">
        <w:rPr>
          <w:b/>
          <w:sz w:val="22"/>
          <w:szCs w:val="22"/>
        </w:rPr>
        <w:fldChar w:fldCharType="begin"/>
      </w:r>
      <w:r w:rsidRPr="006E1118">
        <w:rPr>
          <w:b/>
          <w:sz w:val="22"/>
          <w:szCs w:val="22"/>
        </w:rPr>
        <w:instrText>HYPERLINK  \l "ZH_11_2"</w:instrText>
      </w:r>
      <w:r w:rsidRPr="006E1118">
        <w:rPr>
          <w:b/>
          <w:sz w:val="22"/>
          <w:szCs w:val="22"/>
        </w:rPr>
      </w:r>
      <w:r w:rsidRPr="006E1118">
        <w:rPr>
          <w:b/>
          <w:sz w:val="22"/>
          <w:szCs w:val="22"/>
        </w:rPr>
        <w:fldChar w:fldCharType="separate"/>
      </w:r>
      <w:r w:rsidRPr="00BD577D">
        <w:rPr>
          <w:rStyle w:val="Hyperlink"/>
          <w:rFonts w:cs="Arial"/>
          <w:b/>
          <w:sz w:val="22"/>
          <w:szCs w:val="22"/>
        </w:rPr>
        <w:t>H. 11. 2.</w:t>
      </w:r>
      <w:r w:rsidRPr="006E1118">
        <w:rPr>
          <w:rStyle w:val="Hyperlink"/>
          <w:rFonts w:cs="Arial"/>
          <w:b/>
          <w:sz w:val="22"/>
          <w:szCs w:val="22"/>
          <w:u w:val="none"/>
        </w:rPr>
        <w:t xml:space="preserve"> </w:t>
      </w:r>
      <w:r w:rsidRPr="006E1118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0"/>
      <w:r w:rsidRPr="00A64E62">
        <w:rPr>
          <w:b/>
          <w:sz w:val="22"/>
          <w:szCs w:val="22"/>
        </w:rPr>
        <w:t>Maß-, Gewichts- und Preisaufsicht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1" w:name="H_11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BD577D">
        <w:rPr>
          <w:b/>
          <w:sz w:val="22"/>
          <w:szCs w:val="22"/>
          <w:u w:val="single"/>
        </w:rPr>
        <w:fldChar w:fldCharType="begin"/>
      </w:r>
      <w:r w:rsidRPr="00BD577D">
        <w:rPr>
          <w:b/>
          <w:sz w:val="22"/>
          <w:szCs w:val="22"/>
          <w:u w:val="single"/>
        </w:rPr>
        <w:instrText>HYPERLINK  \l "ZH_11_3"</w:instrText>
      </w:r>
      <w:r w:rsidRPr="00BD577D">
        <w:rPr>
          <w:b/>
          <w:sz w:val="22"/>
          <w:szCs w:val="22"/>
          <w:u w:val="single"/>
        </w:rPr>
      </w:r>
      <w:r w:rsidRPr="00BD577D">
        <w:rPr>
          <w:b/>
          <w:sz w:val="22"/>
          <w:szCs w:val="22"/>
          <w:u w:val="single"/>
        </w:rPr>
        <w:fldChar w:fldCharType="separate"/>
      </w:r>
      <w:r w:rsidRPr="00BD577D">
        <w:rPr>
          <w:rStyle w:val="Hyperlink"/>
          <w:rFonts w:cs="Arial"/>
          <w:b/>
          <w:sz w:val="22"/>
          <w:szCs w:val="22"/>
        </w:rPr>
        <w:t xml:space="preserve">H. 11. 3. </w:t>
      </w:r>
      <w:r w:rsidRPr="00BD577D">
        <w:rPr>
          <w:b/>
          <w:sz w:val="22"/>
          <w:szCs w:val="22"/>
          <w:u w:val="single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1"/>
      <w:r w:rsidRPr="00A64E62">
        <w:rPr>
          <w:b/>
          <w:sz w:val="22"/>
          <w:szCs w:val="22"/>
        </w:rPr>
        <w:t>Brauwesen, Schankkonzessionen, Gastwirtschaften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2" w:name="H_11_4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"ZH_11_4"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H.11. 4.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2"/>
      <w:r w:rsidRPr="00A64E62">
        <w:rPr>
          <w:b/>
          <w:sz w:val="22"/>
          <w:szCs w:val="22"/>
        </w:rPr>
        <w:t>Gewerbe, Industrie, Dampfkesselanlagen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3239"/>
        <w:gridCol w:w="1362"/>
        <w:gridCol w:w="3799"/>
      </w:tblGrid>
      <w:tr w:rsidR="00201C15" w:rsidRPr="00A64E62">
        <w:tc>
          <w:tcPr>
            <w:tcW w:w="142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23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H.11.4.- 1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Verzeichnis der ausgestellten Arbeitsbücher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1879-1927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Arbeitserlaubnisse für Minderjährige 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H.11.4.-2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Rechnung der Molkerei Prinz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1895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1896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H.11.4.-3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Werbeplakat zum Dampf-Dreschbetrieb der Fa. Braun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1903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H.11.4.-4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Abkommen der Gemeinde mit der Fa. Oppermann betr. Kiesabbau an der Eder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um 1920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Mit Verpflichtung, dass zunächst Arbeitslose aus Gensungen einzustellen sind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H.11.4.-5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Urkunde über die Genehmigung zur Anlage eines feststehenden Dampfkessels mit Anlagen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1922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1922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Gebrüder Holzapfel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Gebrüder Fröhlich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incl. Bescheinigung über Bauprüfung  1922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H.11.4.</w:t>
            </w:r>
            <w:r>
              <w:rPr>
                <w:sz w:val="22"/>
                <w:szCs w:val="22"/>
              </w:rPr>
              <w:t>-6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Verleihung von Rechten gem. Wassergesetz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Fa. Heinrich Prinz Camembert und Milchzuckerfabrik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H.11.4.-7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Prüfunterlagen für Tankanlagen; Dapolin-Pumpanlage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1927, 1932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Jacob Braun, Fa. Steinbrecher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H.11.4.-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Erlaubnis zur Ausbildung von Damenschneiderinnen für Fr. Sophie Braun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1930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Die jungen Mädchen lernten dort das Nähen für den Hausgebrauch</w:t>
            </w:r>
          </w:p>
        </w:tc>
      </w:tr>
      <w:tr w:rsidR="00201C15" w:rsidRPr="00746A83">
        <w:tc>
          <w:tcPr>
            <w:tcW w:w="142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H.11.4.-9</w:t>
            </w:r>
          </w:p>
        </w:tc>
        <w:tc>
          <w:tcPr>
            <w:tcW w:w="323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Werbung Heinrich Prinz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4D080C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Klebebildermappe: Plisch und Pum und Nachwort, u.a.: Prinz-Käse, ein Kampfartikel gegen die Einfuhr französischer Artikel 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3" w:name="H_11_5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"ZH_11_5"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11. 5.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3"/>
      <w:r w:rsidRPr="00A64E62">
        <w:rPr>
          <w:b/>
          <w:sz w:val="22"/>
          <w:szCs w:val="22"/>
        </w:rPr>
        <w:t>Energieversorgung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H.11.5.-1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Stromlieferungsvertrag zwischen der Gemeinde Gensungen und dem Zweckverband 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H.11.5.-2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Schreiben betr. Zuschüsse an Bürgermeister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1919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Vom Überlandwerk Edertal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4" w:name="H_11_6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"ZH_11_6"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11. 6.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4"/>
      <w:r w:rsidRPr="00A64E62">
        <w:rPr>
          <w:b/>
          <w:sz w:val="22"/>
          <w:szCs w:val="22"/>
        </w:rPr>
        <w:t>Post und Eisenbahn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3600"/>
        <w:gridCol w:w="1121"/>
        <w:gridCol w:w="3799"/>
      </w:tblGrid>
      <w:tr w:rsidR="00201C15" w:rsidRPr="00A64E62">
        <w:tc>
          <w:tcPr>
            <w:tcW w:w="130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600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121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308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H.11.6. - 1</w:t>
            </w:r>
          </w:p>
        </w:tc>
        <w:tc>
          <w:tcPr>
            <w:tcW w:w="360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Auszüge aus Protokollen Main-Weser-Bahn:</w:t>
            </w:r>
          </w:p>
        </w:tc>
        <w:tc>
          <w:tcPr>
            <w:tcW w:w="112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Kopien</w:t>
            </w:r>
          </w:p>
        </w:tc>
      </w:tr>
      <w:tr w:rsidR="00201C15" w:rsidRPr="00746A83">
        <w:tc>
          <w:tcPr>
            <w:tcW w:w="130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00" w:type="dxa"/>
          </w:tcPr>
          <w:p w:rsidR="00201C15" w:rsidRDefault="00201C15" w:rsidP="00BD29E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Entschädigung für beschädigte Feldfrüchte bei Absteckung</w:t>
            </w:r>
          </w:p>
        </w:tc>
        <w:tc>
          <w:tcPr>
            <w:tcW w:w="1121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1846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Bürgermeister Kothe</w:t>
            </w:r>
          </w:p>
        </w:tc>
      </w:tr>
      <w:tr w:rsidR="00201C15" w:rsidRPr="00746A83">
        <w:tc>
          <w:tcPr>
            <w:tcW w:w="1308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600" w:type="dxa"/>
          </w:tcPr>
          <w:p w:rsidR="00201C15" w:rsidRDefault="00201C15" w:rsidP="00BD29E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Entschädigung für Feldschäden beim Bau durch die Eisenbahnbauarbeiter</w:t>
            </w:r>
          </w:p>
        </w:tc>
        <w:tc>
          <w:tcPr>
            <w:tcW w:w="1121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1848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H.11.6.-2</w:t>
            </w:r>
          </w:p>
        </w:tc>
        <w:tc>
          <w:tcPr>
            <w:tcW w:w="3600" w:type="dxa"/>
          </w:tcPr>
          <w:p w:rsidR="00201C15" w:rsidRDefault="00201C15" w:rsidP="00BD29E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Anfrage der Main-Weser-Bahn zu Kieslieferung an die Gemeinde</w:t>
            </w:r>
          </w:p>
        </w:tc>
        <w:tc>
          <w:tcPr>
            <w:tcW w:w="1121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1849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Bürgermeister Kothe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H.11.6.-3</w:t>
            </w:r>
          </w:p>
        </w:tc>
        <w:tc>
          <w:tcPr>
            <w:tcW w:w="3600" w:type="dxa"/>
          </w:tcPr>
          <w:p w:rsidR="00201C15" w:rsidRDefault="00201C15" w:rsidP="00BD29E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Bericht über verkaufte Grundstücke von der Gemeinde an die Bahn</w:t>
            </w:r>
          </w:p>
        </w:tc>
        <w:tc>
          <w:tcPr>
            <w:tcW w:w="1121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1861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Auch Geld für den Lehrer</w:t>
            </w:r>
          </w:p>
        </w:tc>
      </w:tr>
      <w:tr w:rsidR="00201C15" w:rsidRPr="00746A83">
        <w:tc>
          <w:tcPr>
            <w:tcW w:w="1308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H.11.6.-4</w:t>
            </w:r>
          </w:p>
        </w:tc>
        <w:tc>
          <w:tcPr>
            <w:tcW w:w="3600" w:type="dxa"/>
          </w:tcPr>
          <w:p w:rsidR="00201C15" w:rsidRDefault="00201C15" w:rsidP="00BD29E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Postanweisung von der Kreiskommunalkasse Melsungen</w:t>
            </w:r>
          </w:p>
        </w:tc>
        <w:tc>
          <w:tcPr>
            <w:tcW w:w="1121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1897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Lohn für Wegearbeiter Karl und Wilhelm Rees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5" w:name="H_11_7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 xml:space="preserve"> HYPERLINK  \l "ZH_11_7" 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11. 7.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5"/>
      <w:r w:rsidRPr="00A64E62">
        <w:rPr>
          <w:b/>
          <w:sz w:val="22"/>
          <w:szCs w:val="22"/>
        </w:rPr>
        <w:t>Verkehrswesen, Luftfahrt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6" w:name="H_12"/>
    <w:p w:rsidR="00201C15" w:rsidRPr="00A64E62" w:rsidRDefault="00201C15" w:rsidP="00746A83">
      <w:pPr>
        <w:pStyle w:val="BodyText"/>
        <w:rPr>
          <w:b/>
        </w:rPr>
      </w:pPr>
      <w:r w:rsidRPr="00A64E62">
        <w:rPr>
          <w:b/>
        </w:rPr>
        <w:fldChar w:fldCharType="begin"/>
      </w:r>
      <w:r w:rsidRPr="00A64E62">
        <w:rPr>
          <w:b/>
        </w:rPr>
        <w:instrText>HYPERLINK  \l "ZH_12"</w:instrText>
      </w:r>
      <w:r w:rsidRPr="00A64E62">
        <w:rPr>
          <w:b/>
        </w:rPr>
      </w:r>
      <w:r w:rsidRPr="00A64E62">
        <w:rPr>
          <w:b/>
        </w:rPr>
        <w:fldChar w:fldCharType="separate"/>
      </w:r>
      <w:r w:rsidRPr="00A64E62">
        <w:rPr>
          <w:rStyle w:val="Hyperlink"/>
          <w:rFonts w:cs="Arial"/>
          <w:b/>
        </w:rPr>
        <w:t xml:space="preserve">H. 12. </w:t>
      </w:r>
      <w:r w:rsidRPr="00A64E62">
        <w:rPr>
          <w:b/>
        </w:rPr>
        <w:fldChar w:fldCharType="end"/>
      </w:r>
      <w:r w:rsidRPr="00A64E62">
        <w:rPr>
          <w:b/>
        </w:rPr>
        <w:t xml:space="preserve"> </w:t>
      </w:r>
      <w:bookmarkEnd w:id="256"/>
      <w:r w:rsidRPr="00A64E62">
        <w:rPr>
          <w:b/>
        </w:rPr>
        <w:t>Militär- und Kriegswesen</w:t>
      </w:r>
    </w:p>
    <w:bookmarkStart w:id="257" w:name="H_12_1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"ZH_12_1"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12. 1.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7"/>
      <w:r w:rsidRPr="00A64E62">
        <w:rPr>
          <w:b/>
          <w:sz w:val="22"/>
          <w:szCs w:val="22"/>
        </w:rPr>
        <w:t>Allgemeine Militär- und Kriegssachen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H.12.1.-1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Die Opfer der napoleonischen Feldzüge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  Kopie einer Zusammenstellung von Dr. Karl Geisel, Marburg                   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H.12.1</w:t>
            </w:r>
            <w:r>
              <w:rPr>
                <w:sz w:val="22"/>
                <w:szCs w:val="22"/>
              </w:rPr>
              <w:t>.</w:t>
            </w:r>
            <w:r w:rsidRPr="00746A83">
              <w:rPr>
                <w:sz w:val="22"/>
                <w:szCs w:val="22"/>
              </w:rPr>
              <w:t>-2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Einteilung des Kreises in Botenkomplexe im Fall der Mobilmachnung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1867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                  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H.12.1.-</w:t>
            </w:r>
            <w:r w:rsidRPr="00746A83">
              <w:rPr>
                <w:sz w:val="22"/>
                <w:szCs w:val="22"/>
              </w:rPr>
              <w:t>3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der Gaben zur Pflege der im Felde verwundeten und erkrankter Krieger der Gemeinde Gensungen Oberdorf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1870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Sammelliste; bis August 1870 eingegangen 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H.12.1.-4</w:t>
            </w:r>
          </w:p>
        </w:tc>
        <w:tc>
          <w:tcPr>
            <w:tcW w:w="3425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Fragebogen ungehorsame Militärpflichtige betreffend.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undatiert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Fragen zu Vermögensverhältnissen</w:t>
            </w: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H.12.1.-5</w:t>
            </w:r>
          </w:p>
        </w:tc>
        <w:tc>
          <w:tcPr>
            <w:tcW w:w="342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Gedenkmünzen aus erbeuteter Kanonenbronze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Wg. pflichttreuer Teinnahme am Feldzug 1870/1871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Erinnerungsmedaille anl. 100 Geburtstag vom großen Kaiser Wilhelm I.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1871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1898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Conrad Engelhardt, Kürassier der 8. Compagnie des 1. Nassauer Infanterie Regiments No.87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dem Ortsdiener Conrad Engelhardt zu Gensungen</w:t>
            </w: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H.12.1.-6</w:t>
            </w:r>
          </w:p>
        </w:tc>
        <w:tc>
          <w:tcPr>
            <w:tcW w:w="3425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Schlachten des Weltkrieges</w:t>
            </w:r>
          </w:p>
        </w:tc>
        <w:tc>
          <w:tcPr>
            <w:tcW w:w="136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Berlin 1929</w:t>
            </w:r>
          </w:p>
        </w:tc>
        <w:tc>
          <w:tcPr>
            <w:tcW w:w="37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 Widmung: „Im Felde da ist der Mann noch was wert“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Relling 16.1.31</w:t>
            </w: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8" w:name="H_12_2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"ZH_12_2"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12. 2.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8"/>
      <w:r w:rsidRPr="00A64E62">
        <w:rPr>
          <w:b/>
          <w:sz w:val="22"/>
          <w:szCs w:val="22"/>
        </w:rPr>
        <w:t>Kriegsschäden, Kriegsbewirtschaftung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425"/>
        <w:gridCol w:w="1362"/>
        <w:gridCol w:w="3799"/>
      </w:tblGrid>
      <w:tr w:rsidR="00201C15" w:rsidRPr="00A64E62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25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H.12.2.-1</w:t>
            </w:r>
          </w:p>
        </w:tc>
        <w:tc>
          <w:tcPr>
            <w:tcW w:w="3425" w:type="dxa"/>
          </w:tcPr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Antrag auf einmaliger Zuwendung für Hinterbliebene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Porto von Heeressachen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Pr="00746A83">
              <w:rPr>
                <w:sz w:val="22"/>
                <w:szCs w:val="22"/>
              </w:rPr>
              <w:t>eeresverpflegung</w:t>
            </w:r>
          </w:p>
          <w:p w:rsidR="00201C15" w:rsidRPr="00746A83" w:rsidRDefault="00201C15" w:rsidP="002129EB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2129EB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1915      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1917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746A83">
              <w:rPr>
                <w:sz w:val="22"/>
                <w:szCs w:val="22"/>
              </w:rPr>
              <w:t>1917</w:t>
            </w:r>
          </w:p>
          <w:p w:rsidR="00201C15" w:rsidRPr="00746A83" w:rsidRDefault="00201C15" w:rsidP="002129EB">
            <w:pPr>
              <w:pStyle w:val="BodyText"/>
              <w:rPr>
                <w:sz w:val="22"/>
                <w:szCs w:val="22"/>
              </w:rPr>
            </w:pPr>
          </w:p>
          <w:p w:rsidR="00201C15" w:rsidRPr="00746A83" w:rsidRDefault="00201C15" w:rsidP="002129EB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Antragsformular und Abschrift des Schreibens vom Kriegsministerium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Der Schriftwechsel wg. Begutachtung  der Urlaubs - und Zurückstellungsgesuche  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Futterzulage für Pferde die Holzabfuhr                                                                           </w:t>
            </w: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</w:p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201C15" w:rsidRPr="00746A83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</w:t>
            </w: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H.12.2.-2</w:t>
            </w:r>
          </w:p>
        </w:tc>
        <w:tc>
          <w:tcPr>
            <w:tcW w:w="3425" w:type="dxa"/>
          </w:tcPr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Todesanzeigen für Opfer vom sog. Terrorangriff</w:t>
            </w:r>
          </w:p>
        </w:tc>
        <w:tc>
          <w:tcPr>
            <w:tcW w:w="1362" w:type="dxa"/>
          </w:tcPr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5.11.1944</w:t>
            </w:r>
          </w:p>
        </w:tc>
        <w:tc>
          <w:tcPr>
            <w:tcW w:w="3799" w:type="dxa"/>
          </w:tcPr>
          <w:p w:rsidR="00201C15" w:rsidRDefault="00201C15" w:rsidP="002129EB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59" w:name="H_12_3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"ZH_12_3"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 xml:space="preserve">H. 12. 3. 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59"/>
      <w:r w:rsidRPr="00A64E62">
        <w:rPr>
          <w:b/>
          <w:sz w:val="22"/>
          <w:szCs w:val="22"/>
        </w:rPr>
        <w:t>Rekrutierung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1917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60" w:name="H_12_4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64E62">
        <w:rPr>
          <w:b/>
          <w:sz w:val="22"/>
          <w:szCs w:val="22"/>
        </w:rPr>
        <w:fldChar w:fldCharType="begin"/>
      </w:r>
      <w:r w:rsidRPr="00A64E62">
        <w:rPr>
          <w:b/>
          <w:sz w:val="22"/>
          <w:szCs w:val="22"/>
        </w:rPr>
        <w:instrText>HYPERLINK  \l "ZH_12_4"</w:instrText>
      </w:r>
      <w:r w:rsidRPr="00A64E62">
        <w:rPr>
          <w:b/>
          <w:sz w:val="22"/>
          <w:szCs w:val="22"/>
        </w:rPr>
      </w:r>
      <w:r w:rsidRPr="00A64E62">
        <w:rPr>
          <w:b/>
          <w:sz w:val="22"/>
          <w:szCs w:val="22"/>
        </w:rPr>
        <w:fldChar w:fldCharType="separate"/>
      </w:r>
      <w:r w:rsidRPr="00A64E62">
        <w:rPr>
          <w:rStyle w:val="Hyperlink"/>
          <w:rFonts w:cs="Arial"/>
          <w:b/>
          <w:sz w:val="22"/>
          <w:szCs w:val="22"/>
        </w:rPr>
        <w:t>H. 12. 4.</w:t>
      </w:r>
      <w:r w:rsidRPr="00A64E62">
        <w:rPr>
          <w:b/>
          <w:sz w:val="22"/>
          <w:szCs w:val="22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bookmarkEnd w:id="260"/>
      <w:r w:rsidRPr="00A64E62">
        <w:rPr>
          <w:b/>
          <w:sz w:val="22"/>
          <w:szCs w:val="22"/>
        </w:rPr>
        <w:t>Kriegsgefangene, Vertriebene, Flüchtlinge</w:t>
      </w:r>
    </w:p>
    <w:tbl>
      <w:tblPr>
        <w:tblW w:w="9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0"/>
        <w:gridCol w:w="3558"/>
        <w:gridCol w:w="1362"/>
        <w:gridCol w:w="3799"/>
      </w:tblGrid>
      <w:tr w:rsidR="00201C15" w:rsidRPr="00A64E62">
        <w:tc>
          <w:tcPr>
            <w:tcW w:w="118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H.12.4.-1</w:t>
            </w: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Flüchtlingskartei</w:t>
            </w: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1947-1948</w:t>
            </w: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p w:rsidR="00201C15" w:rsidRDefault="00201C15" w:rsidP="00746A83">
      <w:pPr>
        <w:pStyle w:val="BodyText"/>
        <w:rPr>
          <w:b/>
          <w:sz w:val="22"/>
          <w:szCs w:val="22"/>
        </w:rPr>
      </w:pPr>
      <w:bookmarkStart w:id="261" w:name="H_12_5"/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H_12_5" w:history="1">
        <w:r w:rsidRPr="00A64E62">
          <w:rPr>
            <w:rStyle w:val="Hyperlink"/>
            <w:rFonts w:cs="Arial"/>
            <w:b/>
            <w:sz w:val="22"/>
            <w:szCs w:val="22"/>
          </w:rPr>
          <w:t xml:space="preserve">H. 12. 5. </w:t>
        </w:r>
      </w:hyperlink>
      <w:r w:rsidRPr="00A64E62">
        <w:rPr>
          <w:b/>
          <w:sz w:val="22"/>
          <w:szCs w:val="22"/>
        </w:rPr>
        <w:t xml:space="preserve"> </w:t>
      </w:r>
      <w:bookmarkEnd w:id="261"/>
      <w:r w:rsidRPr="00A64E62">
        <w:rPr>
          <w:b/>
          <w:sz w:val="22"/>
          <w:szCs w:val="22"/>
        </w:rPr>
        <w:t>Luftschutz, Zivilschutz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Pr="00746A83" w:rsidRDefault="00201C15" w:rsidP="00746A83">
      <w:pPr>
        <w:pStyle w:val="BodyText"/>
        <w:rPr>
          <w:sz w:val="22"/>
          <w:szCs w:val="22"/>
        </w:rPr>
      </w:pPr>
    </w:p>
    <w:p w:rsidR="00201C15" w:rsidRDefault="00201C15" w:rsidP="00F6675D">
      <w:pPr>
        <w:pStyle w:val="BodyText"/>
        <w:rPr>
          <w:sz w:val="22"/>
          <w:szCs w:val="22"/>
        </w:rPr>
        <w:sectPr w:rsidR="00201C15" w:rsidSect="00DF695E">
          <w:pgSz w:w="11906" w:h="16838"/>
          <w:pgMar w:top="1079" w:right="1418" w:bottom="1134" w:left="1134" w:header="709" w:footer="709" w:gutter="0"/>
          <w:cols w:space="708"/>
          <w:docGrid w:linePitch="360"/>
        </w:sectPr>
      </w:pPr>
    </w:p>
    <w:p w:rsidR="00201C15" w:rsidRDefault="00201C15" w:rsidP="00533D41">
      <w:pPr>
        <w:pStyle w:val="BodyText"/>
        <w:rPr>
          <w:b/>
          <w:sz w:val="22"/>
          <w:szCs w:val="22"/>
        </w:rPr>
      </w:pPr>
    </w:p>
    <w:p w:rsidR="00201C15" w:rsidRPr="00A64E62" w:rsidRDefault="00201C15" w:rsidP="00533D41">
      <w:pPr>
        <w:pStyle w:val="BodyText"/>
        <w:rPr>
          <w:b/>
          <w:sz w:val="22"/>
          <w:szCs w:val="22"/>
        </w:rPr>
      </w:pPr>
      <w:hyperlink w:anchor="ZH_12_6" w:history="1">
        <w:bookmarkStart w:id="262" w:name="H_12_6"/>
        <w:r w:rsidRPr="00A64E62">
          <w:rPr>
            <w:rStyle w:val="Hyperlink"/>
            <w:rFonts w:cs="Arial"/>
            <w:b/>
            <w:sz w:val="22"/>
            <w:szCs w:val="22"/>
          </w:rPr>
          <w:t xml:space="preserve">H. </w:t>
        </w:r>
        <w:r>
          <w:rPr>
            <w:rStyle w:val="Hyperlink"/>
            <w:rFonts w:cs="Arial"/>
            <w:b/>
            <w:sz w:val="22"/>
            <w:szCs w:val="22"/>
          </w:rPr>
          <w:t>12. 6</w:t>
        </w:r>
        <w:r w:rsidRPr="00A64E62">
          <w:rPr>
            <w:rStyle w:val="Hyperlink"/>
            <w:rFonts w:cs="Arial"/>
            <w:b/>
            <w:sz w:val="22"/>
            <w:szCs w:val="22"/>
          </w:rPr>
          <w:t>.</w:t>
        </w:r>
        <w:bookmarkEnd w:id="262"/>
        <w:r w:rsidRPr="00A64E62">
          <w:rPr>
            <w:rStyle w:val="Hyperlink"/>
            <w:rFonts w:cs="Arial"/>
            <w:b/>
            <w:sz w:val="22"/>
            <w:szCs w:val="22"/>
          </w:rPr>
          <w:t xml:space="preserve"> </w:t>
        </w:r>
      </w:hyperlink>
      <w:r w:rsidRPr="00A64E6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Kriegerverein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1"/>
        <w:gridCol w:w="3558"/>
        <w:gridCol w:w="1362"/>
        <w:gridCol w:w="3799"/>
      </w:tblGrid>
      <w:tr w:rsidR="00201C15" w:rsidRPr="00A64E62">
        <w:tc>
          <w:tcPr>
            <w:tcW w:w="1109" w:type="dxa"/>
          </w:tcPr>
          <w:p w:rsidR="00201C15" w:rsidRPr="00A64E62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558" w:type="dxa"/>
          </w:tcPr>
          <w:p w:rsidR="00201C15" w:rsidRPr="00A64E62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62" w:type="dxa"/>
          </w:tcPr>
          <w:p w:rsidR="00201C15" w:rsidRPr="00A64E62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799" w:type="dxa"/>
          </w:tcPr>
          <w:p w:rsidR="00201C15" w:rsidRPr="00A64E62" w:rsidRDefault="00201C15" w:rsidP="00E6175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09" w:type="dxa"/>
          </w:tcPr>
          <w:p w:rsidR="00201C15" w:rsidRPr="00746A83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558" w:type="dxa"/>
          </w:tcPr>
          <w:p w:rsidR="00201C15" w:rsidRPr="00746A83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62" w:type="dxa"/>
          </w:tcPr>
          <w:p w:rsidR="00201C15" w:rsidRPr="00746A83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799" w:type="dxa"/>
          </w:tcPr>
          <w:p w:rsidR="00201C15" w:rsidRPr="00746A83" w:rsidRDefault="00201C15" w:rsidP="00E6175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F6675D" w:rsidRDefault="00201C15" w:rsidP="00F6675D">
      <w:pPr>
        <w:pStyle w:val="BodyText"/>
        <w:rPr>
          <w:b/>
          <w:sz w:val="20"/>
          <w:szCs w:val="20"/>
        </w:rPr>
      </w:pPr>
      <w:r w:rsidRPr="00746A83">
        <w:rPr>
          <w:sz w:val="22"/>
          <w:szCs w:val="22"/>
        </w:rPr>
        <w:br w:type="page"/>
      </w:r>
      <w:bookmarkStart w:id="263" w:name="H_13"/>
      <w:r w:rsidRPr="00F6675D">
        <w:rPr>
          <w:b/>
          <w:sz w:val="20"/>
          <w:szCs w:val="20"/>
        </w:rPr>
        <w:t xml:space="preserve"> </w:t>
      </w:r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H_13" w:history="1">
        <w:r w:rsidRPr="00A64E62">
          <w:rPr>
            <w:rStyle w:val="Hyperlink"/>
            <w:b/>
            <w:sz w:val="22"/>
            <w:szCs w:val="22"/>
          </w:rPr>
          <w:t>H.13.</w:t>
        </w:r>
      </w:hyperlink>
      <w:r w:rsidRPr="00A64E62">
        <w:rPr>
          <w:b/>
          <w:sz w:val="22"/>
          <w:szCs w:val="22"/>
        </w:rPr>
        <w:t xml:space="preserve"> </w:t>
      </w:r>
      <w:bookmarkEnd w:id="263"/>
      <w:r w:rsidRPr="00A64E62">
        <w:rPr>
          <w:b/>
          <w:sz w:val="22"/>
          <w:szCs w:val="22"/>
        </w:rPr>
        <w:t>Karten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5"/>
        <w:gridCol w:w="2373"/>
        <w:gridCol w:w="2202"/>
        <w:gridCol w:w="2546"/>
      </w:tblGrid>
      <w:tr w:rsidR="00201C15" w:rsidRPr="00A64E62">
        <w:tc>
          <w:tcPr>
            <w:tcW w:w="2373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373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20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546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237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H.13.1</w:t>
            </w:r>
          </w:p>
        </w:tc>
        <w:tc>
          <w:tcPr>
            <w:tcW w:w="237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Handzeichnung</w:t>
            </w:r>
          </w:p>
        </w:tc>
        <w:tc>
          <w:tcPr>
            <w:tcW w:w="22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1881</w:t>
            </w:r>
          </w:p>
        </w:tc>
        <w:tc>
          <w:tcPr>
            <w:tcW w:w="2546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Grundstück Joh. Behse</w:t>
            </w:r>
          </w:p>
        </w:tc>
      </w:tr>
      <w:tr w:rsidR="00201C15" w:rsidRPr="00746A83"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H.13.2</w:t>
            </w:r>
          </w:p>
        </w:tc>
        <w:tc>
          <w:tcPr>
            <w:tcW w:w="237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Karte der Festhalle am Heiligenberg</w:t>
            </w:r>
          </w:p>
        </w:tc>
        <w:tc>
          <w:tcPr>
            <w:tcW w:w="220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1939</w:t>
            </w:r>
          </w:p>
        </w:tc>
        <w:tc>
          <w:tcPr>
            <w:tcW w:w="2546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H.13.3</w:t>
            </w:r>
          </w:p>
        </w:tc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Karte des Markwalds Beuerholz</w:t>
            </w:r>
          </w:p>
        </w:tc>
        <w:tc>
          <w:tcPr>
            <w:tcW w:w="220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vorm Bau der Autobahn  </w:t>
            </w:r>
          </w:p>
        </w:tc>
        <w:tc>
          <w:tcPr>
            <w:tcW w:w="2546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Teilkopien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H.13.4</w:t>
            </w:r>
          </w:p>
        </w:tc>
        <w:tc>
          <w:tcPr>
            <w:tcW w:w="2373" w:type="dxa"/>
          </w:tcPr>
          <w:p w:rsidR="00201C15" w:rsidRDefault="00201C15" w:rsidP="004D4770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Karte des Markwalds Beuerholz</w:t>
            </w:r>
          </w:p>
        </w:tc>
        <w:tc>
          <w:tcPr>
            <w:tcW w:w="2202" w:type="dxa"/>
          </w:tcPr>
          <w:p w:rsidR="00201C15" w:rsidRDefault="00201C15" w:rsidP="006D12B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vorm Bau der Autobahn  </w:t>
            </w:r>
          </w:p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546" w:type="dxa"/>
          </w:tcPr>
          <w:p w:rsidR="00201C15" w:rsidRDefault="00201C15" w:rsidP="006D12B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Original</w:t>
            </w:r>
          </w:p>
          <w:p w:rsidR="00201C15" w:rsidRDefault="00201C15" w:rsidP="006D12BE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lagert im Kartenschrank, Lade 1</w:t>
            </w:r>
          </w:p>
        </w:tc>
      </w:tr>
    </w:tbl>
    <w:p w:rsidR="00201C15" w:rsidRPr="00F6675D" w:rsidRDefault="00201C15" w:rsidP="00F6675D">
      <w:pPr>
        <w:pStyle w:val="BodyText"/>
        <w:rPr>
          <w:b/>
          <w:sz w:val="20"/>
          <w:szCs w:val="20"/>
        </w:rPr>
      </w:pPr>
      <w:r w:rsidRPr="00746A83">
        <w:rPr>
          <w:sz w:val="22"/>
          <w:szCs w:val="22"/>
        </w:rPr>
        <w:br w:type="page"/>
      </w:r>
      <w:bookmarkStart w:id="264" w:name="E_13"/>
      <w:r w:rsidRPr="00F6675D">
        <w:rPr>
          <w:b/>
          <w:sz w:val="20"/>
          <w:szCs w:val="20"/>
        </w:rPr>
        <w:t xml:space="preserve"> </w:t>
      </w:r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E_13" w:history="1">
        <w:r w:rsidRPr="00A64E62">
          <w:rPr>
            <w:rStyle w:val="Hyperlink"/>
            <w:b/>
            <w:sz w:val="22"/>
            <w:szCs w:val="22"/>
          </w:rPr>
          <w:t xml:space="preserve"> E.13</w:t>
        </w:r>
      </w:hyperlink>
      <w:r w:rsidRPr="00A64E62">
        <w:rPr>
          <w:b/>
          <w:sz w:val="22"/>
          <w:szCs w:val="22"/>
        </w:rPr>
        <w:t xml:space="preserve"> </w:t>
      </w:r>
      <w:bookmarkEnd w:id="264"/>
      <w:r w:rsidRPr="00A64E62">
        <w:rPr>
          <w:b/>
          <w:sz w:val="22"/>
          <w:szCs w:val="22"/>
        </w:rPr>
        <w:t>Karten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0"/>
        <w:gridCol w:w="3120"/>
        <w:gridCol w:w="1388"/>
        <w:gridCol w:w="1899"/>
      </w:tblGrid>
      <w:tr w:rsidR="00201C15" w:rsidRPr="00A64E62">
        <w:tc>
          <w:tcPr>
            <w:tcW w:w="118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120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8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18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1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bookmarkStart w:id="265" w:name="E_13_1" w:colFirst="0" w:colLast="0"/>
            <w:r>
              <w:rPr>
                <w:sz w:val="22"/>
                <w:szCs w:val="22"/>
              </w:rPr>
              <w:t xml:space="preserve">E.13.1 </w:t>
            </w:r>
          </w:p>
        </w:tc>
        <w:tc>
          <w:tcPr>
            <w:tcW w:w="312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Auszug aus Karte A der Feldmark Buren</w:t>
            </w:r>
          </w:p>
        </w:tc>
        <w:tc>
          <w:tcPr>
            <w:tcW w:w="138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1842</w:t>
            </w:r>
          </w:p>
        </w:tc>
        <w:tc>
          <w:tcPr>
            <w:tcW w:w="18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bookmarkEnd w:id="265"/>
    </w:tbl>
    <w:p w:rsidR="00201C15" w:rsidRDefault="00201C15" w:rsidP="00746A83">
      <w:pPr>
        <w:pStyle w:val="BodyText"/>
        <w:rPr>
          <w:b/>
          <w:sz w:val="22"/>
          <w:szCs w:val="22"/>
        </w:rPr>
      </w:pPr>
    </w:p>
    <w:p w:rsidR="00201C15" w:rsidRDefault="00201C15" w:rsidP="00746A83"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  <w:bookmarkStart w:id="266" w:name="F_6_1"/>
    </w:p>
    <w:p w:rsidR="00201C15" w:rsidRDefault="00201C15" w:rsidP="00746A83">
      <w:pPr>
        <w:pStyle w:val="BodyText"/>
        <w:rPr>
          <w:b/>
          <w:sz w:val="22"/>
          <w:szCs w:val="22"/>
        </w:rPr>
      </w:pPr>
      <w:hyperlink w:anchor="ZF_6_1" w:history="1">
        <w:r w:rsidRPr="00BD577D">
          <w:rPr>
            <w:rStyle w:val="Hyperlink"/>
            <w:b/>
            <w:sz w:val="22"/>
            <w:szCs w:val="22"/>
          </w:rPr>
          <w:t>F. 6. 1.</w:t>
        </w:r>
      </w:hyperlink>
      <w:r>
        <w:rPr>
          <w:b/>
          <w:sz w:val="22"/>
          <w:szCs w:val="22"/>
        </w:rPr>
        <w:t xml:space="preserve"> </w:t>
      </w:r>
      <w:bookmarkEnd w:id="266"/>
      <w:r>
        <w:rPr>
          <w:b/>
          <w:sz w:val="22"/>
          <w:szCs w:val="22"/>
        </w:rPr>
        <w:t>Kirchensachen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0"/>
        <w:gridCol w:w="3120"/>
        <w:gridCol w:w="1388"/>
        <w:gridCol w:w="3052"/>
      </w:tblGrid>
      <w:tr w:rsidR="00201C15" w:rsidRPr="00A64E62">
        <w:tc>
          <w:tcPr>
            <w:tcW w:w="1188" w:type="dxa"/>
          </w:tcPr>
          <w:p w:rsidR="00201C15" w:rsidRPr="00A64E62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120" w:type="dxa"/>
          </w:tcPr>
          <w:p w:rsidR="00201C15" w:rsidRPr="00A64E62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88" w:type="dxa"/>
          </w:tcPr>
          <w:p w:rsidR="00201C15" w:rsidRPr="00A64E62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052" w:type="dxa"/>
          </w:tcPr>
          <w:p w:rsidR="00201C15" w:rsidRPr="00A64E62" w:rsidRDefault="00201C15" w:rsidP="00775D9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64E62">
        <w:tc>
          <w:tcPr>
            <w:tcW w:w="1188" w:type="dxa"/>
          </w:tcPr>
          <w:p w:rsidR="00201C15" w:rsidRPr="00775D9D" w:rsidRDefault="00201C15" w:rsidP="00775D9D">
            <w:pPr>
              <w:pStyle w:val="BodyText"/>
              <w:rPr>
                <w:sz w:val="22"/>
                <w:szCs w:val="22"/>
              </w:rPr>
            </w:pPr>
            <w:r w:rsidRPr="00775D9D">
              <w:rPr>
                <w:sz w:val="22"/>
                <w:szCs w:val="22"/>
              </w:rPr>
              <w:t>F.6.1.</w:t>
            </w:r>
            <w:r>
              <w:rPr>
                <w:sz w:val="22"/>
                <w:szCs w:val="22"/>
              </w:rPr>
              <w:t xml:space="preserve">- </w:t>
            </w:r>
            <w:r w:rsidRPr="00775D9D">
              <w:rPr>
                <w:sz w:val="22"/>
                <w:szCs w:val="22"/>
              </w:rPr>
              <w:t xml:space="preserve">1 </w:t>
            </w:r>
          </w:p>
        </w:tc>
        <w:tc>
          <w:tcPr>
            <w:tcW w:w="3120" w:type="dxa"/>
          </w:tcPr>
          <w:p w:rsidR="00201C15" w:rsidRPr="00775D9D" w:rsidRDefault="00201C15" w:rsidP="00775D9D">
            <w:pPr>
              <w:pStyle w:val="BodyText"/>
              <w:rPr>
                <w:sz w:val="22"/>
                <w:szCs w:val="22"/>
              </w:rPr>
            </w:pPr>
            <w:r w:rsidRPr="00775D9D">
              <w:rPr>
                <w:sz w:val="22"/>
                <w:szCs w:val="22"/>
              </w:rPr>
              <w:t>Aufnahme in den Konfirmandenunterricht</w:t>
            </w:r>
          </w:p>
        </w:tc>
        <w:tc>
          <w:tcPr>
            <w:tcW w:w="1388" w:type="dxa"/>
          </w:tcPr>
          <w:p w:rsidR="00201C15" w:rsidRPr="00775D9D" w:rsidRDefault="00201C15" w:rsidP="00775D9D">
            <w:pPr>
              <w:pStyle w:val="BodyText"/>
              <w:rPr>
                <w:sz w:val="22"/>
                <w:szCs w:val="22"/>
              </w:rPr>
            </w:pPr>
            <w:r w:rsidRPr="00775D9D">
              <w:rPr>
                <w:sz w:val="22"/>
                <w:szCs w:val="22"/>
              </w:rPr>
              <w:t>1867</w:t>
            </w:r>
          </w:p>
        </w:tc>
        <w:tc>
          <w:tcPr>
            <w:tcW w:w="3052" w:type="dxa"/>
          </w:tcPr>
          <w:p w:rsidR="00201C15" w:rsidRPr="00775D9D" w:rsidRDefault="00201C15" w:rsidP="00775D9D">
            <w:pPr>
              <w:pStyle w:val="BodyText"/>
              <w:rPr>
                <w:sz w:val="22"/>
                <w:szCs w:val="22"/>
              </w:rPr>
            </w:pPr>
            <w:r w:rsidRPr="00775D9D">
              <w:rPr>
                <w:sz w:val="22"/>
                <w:szCs w:val="22"/>
              </w:rPr>
              <w:t>Anna M. Dieling; Pfarrer Lambsbach</w:t>
            </w:r>
          </w:p>
        </w:tc>
      </w:tr>
    </w:tbl>
    <w:p w:rsidR="00201C15" w:rsidRDefault="00201C15" w:rsidP="00746A83">
      <w:pPr>
        <w:pStyle w:val="BodyText"/>
        <w:rPr>
          <w:b/>
          <w:sz w:val="22"/>
          <w:szCs w:val="22"/>
        </w:rPr>
      </w:pPr>
    </w:p>
    <w:p w:rsidR="00201C15" w:rsidRDefault="00201C15" w:rsidP="00746A83">
      <w:pPr>
        <w:pStyle w:val="BodyText"/>
        <w:rPr>
          <w:b/>
          <w:sz w:val="22"/>
          <w:szCs w:val="22"/>
        </w:rPr>
        <w:sectPr w:rsidR="00201C15" w:rsidSect="00DF695E">
          <w:pgSz w:w="11906" w:h="16838"/>
          <w:pgMar w:top="1079" w:right="1418" w:bottom="1134" w:left="1134" w:header="709" w:footer="709" w:gutter="0"/>
          <w:cols w:space="708"/>
          <w:docGrid w:linePitch="360"/>
        </w:sectPr>
      </w:pPr>
    </w:p>
    <w:p w:rsidR="00201C15" w:rsidRDefault="00201C15" w:rsidP="00746A83">
      <w:pPr>
        <w:pStyle w:val="BodyText"/>
        <w:rPr>
          <w:b/>
          <w:sz w:val="22"/>
          <w:szCs w:val="22"/>
        </w:rPr>
      </w:pPr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J_1_6" w:history="1">
        <w:bookmarkStart w:id="267" w:name="J_1_6"/>
        <w:r w:rsidRPr="00AF6BCD">
          <w:rPr>
            <w:rStyle w:val="Hyperlink"/>
            <w:b/>
            <w:sz w:val="22"/>
            <w:szCs w:val="22"/>
          </w:rPr>
          <w:t>J. 1. 6.</w:t>
        </w:r>
        <w:bookmarkEnd w:id="267"/>
        <w:r w:rsidRPr="003E62D5">
          <w:rPr>
            <w:rStyle w:val="Hyperlink"/>
            <w:b/>
            <w:sz w:val="22"/>
            <w:szCs w:val="22"/>
            <w:u w:val="none"/>
          </w:rPr>
          <w:t xml:space="preserve"> </w:t>
        </w:r>
      </w:hyperlink>
      <w:r w:rsidRPr="00A64E62">
        <w:rPr>
          <w:b/>
          <w:sz w:val="22"/>
          <w:szCs w:val="22"/>
        </w:rPr>
        <w:t xml:space="preserve"> Personenstandswesen, Standesamt  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6"/>
        <w:gridCol w:w="3433"/>
        <w:gridCol w:w="1163"/>
        <w:gridCol w:w="2748"/>
      </w:tblGrid>
      <w:tr w:rsidR="00201C15" w:rsidRPr="00A64E62">
        <w:tc>
          <w:tcPr>
            <w:tcW w:w="2484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433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163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74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248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J.1.6. -1</w:t>
            </w:r>
          </w:p>
        </w:tc>
        <w:tc>
          <w:tcPr>
            <w:tcW w:w="343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Geburtsbuch </w:t>
            </w:r>
          </w:p>
        </w:tc>
        <w:tc>
          <w:tcPr>
            <w:tcW w:w="1163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1849-1870</w:t>
            </w:r>
          </w:p>
        </w:tc>
        <w:tc>
          <w:tcPr>
            <w:tcW w:w="27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und Holzverteilungsliste 1895-1973</w:t>
            </w: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  <w:sectPr w:rsidR="00201C15" w:rsidSect="00DF695E">
          <w:pgSz w:w="11906" w:h="16838"/>
          <w:pgMar w:top="1079" w:right="1418" w:bottom="1134" w:left="1134" w:header="709" w:footer="709" w:gutter="0"/>
          <w:cols w:space="708"/>
          <w:docGrid w:linePitch="360"/>
        </w:sectPr>
      </w:pPr>
    </w:p>
    <w:p w:rsidR="00201C15" w:rsidRDefault="00201C15" w:rsidP="00746A83">
      <w:pPr>
        <w:pStyle w:val="BodyText"/>
        <w:rPr>
          <w:b/>
          <w:sz w:val="22"/>
          <w:szCs w:val="22"/>
        </w:rPr>
      </w:pPr>
      <w:bookmarkStart w:id="268" w:name="J_2_1"/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J_2_1" w:history="1">
        <w:r w:rsidRPr="00AF6BCD">
          <w:rPr>
            <w:rStyle w:val="Hyperlink"/>
            <w:b/>
            <w:sz w:val="22"/>
            <w:szCs w:val="22"/>
          </w:rPr>
          <w:t>J. 2. 1.</w:t>
        </w:r>
      </w:hyperlink>
      <w:r w:rsidRPr="00A64E62">
        <w:rPr>
          <w:b/>
          <w:sz w:val="22"/>
          <w:szCs w:val="22"/>
        </w:rPr>
        <w:t xml:space="preserve"> </w:t>
      </w:r>
      <w:bookmarkEnd w:id="268"/>
      <w:r w:rsidRPr="00A64E62">
        <w:rPr>
          <w:b/>
          <w:sz w:val="22"/>
          <w:szCs w:val="22"/>
        </w:rPr>
        <w:t>Gemeindeordnung, Gemeindeverwaltung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4560"/>
        <w:gridCol w:w="1680"/>
        <w:gridCol w:w="2040"/>
      </w:tblGrid>
      <w:tr w:rsidR="00201C15" w:rsidRPr="00746A83">
        <w:tc>
          <w:tcPr>
            <w:tcW w:w="1548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560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680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040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548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J.2.1.-1</w:t>
            </w:r>
          </w:p>
        </w:tc>
        <w:tc>
          <w:tcPr>
            <w:tcW w:w="4560" w:type="dxa"/>
          </w:tcPr>
          <w:p w:rsidR="00201C15" w:rsidRPr="00746A83" w:rsidRDefault="00201C15" w:rsidP="003A0DF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Geschäftsordnungsregister für die Gemeinde Helmshausen </w:t>
            </w:r>
          </w:p>
        </w:tc>
        <w:tc>
          <w:tcPr>
            <w:tcW w:w="168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1827 - 1838</w:t>
            </w:r>
          </w:p>
        </w:tc>
        <w:tc>
          <w:tcPr>
            <w:tcW w:w="2040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746A83">
        <w:tc>
          <w:tcPr>
            <w:tcW w:w="1548" w:type="dxa"/>
          </w:tcPr>
          <w:p w:rsidR="00201C15" w:rsidRPr="00746A83" w:rsidRDefault="00201C15" w:rsidP="003A0DF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J.2.1. -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4560" w:type="dxa"/>
          </w:tcPr>
          <w:p w:rsidR="00201C15" w:rsidRPr="00746A83" w:rsidRDefault="00201C15" w:rsidP="003A0DF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Geschäftsordnungsregister für die Gemeinde Helmshausen </w:t>
            </w:r>
          </w:p>
        </w:tc>
        <w:tc>
          <w:tcPr>
            <w:tcW w:w="1680" w:type="dxa"/>
          </w:tcPr>
          <w:p w:rsidR="00201C15" w:rsidRPr="00746A83" w:rsidRDefault="00201C15" w:rsidP="003A0DFF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 1867 - 1923</w:t>
            </w:r>
          </w:p>
        </w:tc>
        <w:tc>
          <w:tcPr>
            <w:tcW w:w="2040" w:type="dxa"/>
          </w:tcPr>
          <w:p w:rsidR="00201C15" w:rsidRPr="00746A83" w:rsidRDefault="00201C15" w:rsidP="003A0DFF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D2938">
      <w:pPr>
        <w:pStyle w:val="BodyText"/>
        <w:rPr>
          <w:b/>
          <w:sz w:val="22"/>
          <w:szCs w:val="22"/>
        </w:rPr>
      </w:pPr>
    </w:p>
    <w:p w:rsidR="00201C15" w:rsidRDefault="00201C15" w:rsidP="001D2938">
      <w:pPr>
        <w:pStyle w:val="BodyText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bookmarkStart w:id="269" w:name="J_9_1"/>
    <w:p w:rsidR="00201C15" w:rsidRPr="00A64E62" w:rsidRDefault="00201C15" w:rsidP="001D2938">
      <w:pPr>
        <w:pStyle w:val="BodyText"/>
        <w:rPr>
          <w:b/>
          <w:sz w:val="22"/>
          <w:szCs w:val="22"/>
        </w:rPr>
      </w:pPr>
      <w:r w:rsidRPr="00AF6BCD">
        <w:rPr>
          <w:b/>
          <w:sz w:val="22"/>
          <w:szCs w:val="22"/>
          <w:u w:val="single"/>
        </w:rPr>
        <w:fldChar w:fldCharType="begin"/>
      </w:r>
      <w:r w:rsidRPr="00AF6BCD">
        <w:rPr>
          <w:b/>
          <w:sz w:val="22"/>
          <w:szCs w:val="22"/>
          <w:u w:val="single"/>
        </w:rPr>
        <w:instrText xml:space="preserve"> HYPERLINK  \l "ZJ_9_1" </w:instrText>
      </w:r>
      <w:r w:rsidRPr="00AF6BCD">
        <w:rPr>
          <w:b/>
          <w:sz w:val="22"/>
          <w:szCs w:val="22"/>
          <w:u w:val="single"/>
        </w:rPr>
      </w:r>
      <w:r w:rsidRPr="00AF6BCD">
        <w:rPr>
          <w:b/>
          <w:sz w:val="22"/>
          <w:szCs w:val="22"/>
          <w:u w:val="single"/>
        </w:rPr>
        <w:fldChar w:fldCharType="separate"/>
      </w:r>
      <w:r w:rsidRPr="00AF6BCD">
        <w:rPr>
          <w:rStyle w:val="Hyperlink"/>
          <w:b/>
          <w:sz w:val="22"/>
          <w:szCs w:val="22"/>
        </w:rPr>
        <w:t>J. 9. 1.</w:t>
      </w:r>
      <w:r w:rsidRPr="00AF6BCD">
        <w:rPr>
          <w:b/>
          <w:sz w:val="22"/>
          <w:szCs w:val="22"/>
          <w:u w:val="single"/>
        </w:rPr>
        <w:fldChar w:fldCharType="end"/>
      </w:r>
      <w:bookmarkEnd w:id="269"/>
      <w:r w:rsidRPr="00A64E62">
        <w:rPr>
          <w:b/>
          <w:sz w:val="22"/>
          <w:szCs w:val="22"/>
        </w:rPr>
        <w:t xml:space="preserve"> Hochbau , Baupolizei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2373"/>
        <w:gridCol w:w="2374"/>
        <w:gridCol w:w="2374"/>
      </w:tblGrid>
      <w:tr w:rsidR="00201C15">
        <w:tc>
          <w:tcPr>
            <w:tcW w:w="2373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373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374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2373" w:type="dxa"/>
          </w:tcPr>
          <w:p w:rsidR="00201C15" w:rsidRDefault="00201C15" w:rsidP="005C7F2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J.9.1.-1</w:t>
            </w:r>
          </w:p>
        </w:tc>
        <w:tc>
          <w:tcPr>
            <w:tcW w:w="2373" w:type="dxa"/>
          </w:tcPr>
          <w:p w:rsidR="00201C15" w:rsidRDefault="00201C15" w:rsidP="005C7F2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Zeichnung eines Schornsteins</w:t>
            </w:r>
          </w:p>
        </w:tc>
        <w:tc>
          <w:tcPr>
            <w:tcW w:w="2374" w:type="dxa"/>
          </w:tcPr>
          <w:p w:rsidR="00201C15" w:rsidRDefault="00201C15" w:rsidP="005C7F2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1902</w:t>
            </w:r>
          </w:p>
        </w:tc>
        <w:tc>
          <w:tcPr>
            <w:tcW w:w="2374" w:type="dxa"/>
          </w:tcPr>
          <w:p w:rsidR="00201C15" w:rsidRDefault="00201C15" w:rsidP="005C7F2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Bauherr Frommann</w:t>
            </w:r>
          </w:p>
        </w:tc>
      </w:tr>
    </w:tbl>
    <w:p w:rsidR="00201C15" w:rsidRDefault="00201C15" w:rsidP="00F6675D">
      <w:pPr>
        <w:pStyle w:val="BodyText"/>
        <w:rPr>
          <w:sz w:val="22"/>
          <w:szCs w:val="22"/>
        </w:rPr>
      </w:pPr>
    </w:p>
    <w:p w:rsidR="00201C15" w:rsidRDefault="00201C15" w:rsidP="00F667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br w:type="page"/>
      </w:r>
    </w:p>
    <w:bookmarkStart w:id="270" w:name="J_10_3"/>
    <w:p w:rsidR="00201C15" w:rsidRPr="00D715B0" w:rsidRDefault="00201C15" w:rsidP="00F6675D">
      <w:pPr>
        <w:pStyle w:val="BodyText"/>
        <w:rPr>
          <w:b/>
          <w:sz w:val="22"/>
          <w:szCs w:val="22"/>
        </w:rPr>
      </w:pPr>
      <w:r w:rsidRPr="00AF6BCD">
        <w:rPr>
          <w:b/>
          <w:sz w:val="22"/>
          <w:szCs w:val="22"/>
          <w:u w:val="single"/>
        </w:rPr>
        <w:fldChar w:fldCharType="begin"/>
      </w:r>
      <w:r w:rsidRPr="00AF6BCD">
        <w:rPr>
          <w:b/>
          <w:sz w:val="22"/>
          <w:szCs w:val="22"/>
          <w:u w:val="single"/>
        </w:rPr>
        <w:instrText xml:space="preserve"> HYPERLINK  \l "ZJ_10_3" </w:instrText>
      </w:r>
      <w:r w:rsidRPr="00AF6BCD">
        <w:rPr>
          <w:b/>
          <w:sz w:val="22"/>
          <w:szCs w:val="22"/>
          <w:u w:val="single"/>
        </w:rPr>
      </w:r>
      <w:r w:rsidRPr="00AF6BCD">
        <w:rPr>
          <w:b/>
          <w:sz w:val="22"/>
          <w:szCs w:val="22"/>
          <w:u w:val="single"/>
        </w:rPr>
        <w:fldChar w:fldCharType="separate"/>
      </w:r>
      <w:r w:rsidRPr="00AF6BCD">
        <w:rPr>
          <w:rStyle w:val="Hyperlink"/>
          <w:b/>
          <w:sz w:val="22"/>
          <w:szCs w:val="22"/>
        </w:rPr>
        <w:t>J. 10. 3.</w:t>
      </w:r>
      <w:r w:rsidRPr="00AF6BCD">
        <w:rPr>
          <w:b/>
          <w:sz w:val="22"/>
          <w:szCs w:val="22"/>
          <w:u w:val="single"/>
        </w:rPr>
        <w:fldChar w:fldCharType="end"/>
      </w:r>
      <w:r w:rsidRPr="00D715B0">
        <w:rPr>
          <w:b/>
          <w:sz w:val="22"/>
          <w:szCs w:val="22"/>
        </w:rPr>
        <w:t xml:space="preserve"> </w:t>
      </w:r>
      <w:bookmarkEnd w:id="270"/>
      <w:r w:rsidRPr="00D715B0">
        <w:rPr>
          <w:b/>
          <w:sz w:val="22"/>
          <w:szCs w:val="22"/>
        </w:rPr>
        <w:t>Viehzucht, Viehzählung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52"/>
        <w:gridCol w:w="2577"/>
        <w:gridCol w:w="2242"/>
        <w:gridCol w:w="2491"/>
      </w:tblGrid>
      <w:tr w:rsidR="00201C15">
        <w:tc>
          <w:tcPr>
            <w:tcW w:w="2260" w:type="dxa"/>
          </w:tcPr>
          <w:p w:rsidR="00201C15" w:rsidRPr="00A64E62" w:rsidRDefault="00201C15" w:rsidP="00D715B0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577" w:type="dxa"/>
          </w:tcPr>
          <w:p w:rsidR="00201C15" w:rsidRPr="00A64E62" w:rsidRDefault="00201C15" w:rsidP="00D715B0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242" w:type="dxa"/>
          </w:tcPr>
          <w:p w:rsidR="00201C15" w:rsidRPr="00A64E62" w:rsidRDefault="00201C15" w:rsidP="00D715B0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491" w:type="dxa"/>
          </w:tcPr>
          <w:p w:rsidR="00201C15" w:rsidRPr="00A64E62" w:rsidRDefault="00201C15" w:rsidP="00D715B0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2260" w:type="dxa"/>
          </w:tcPr>
          <w:p w:rsidR="00201C15" w:rsidRDefault="00201C15" w:rsidP="00D715B0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J.10.3.-1</w:t>
            </w:r>
          </w:p>
        </w:tc>
        <w:tc>
          <w:tcPr>
            <w:tcW w:w="2577" w:type="dxa"/>
          </w:tcPr>
          <w:p w:rsidR="00201C15" w:rsidRDefault="00201C15" w:rsidP="00D715B0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Fleischbeschauprotokoll</w:t>
            </w:r>
          </w:p>
        </w:tc>
        <w:tc>
          <w:tcPr>
            <w:tcW w:w="2242" w:type="dxa"/>
          </w:tcPr>
          <w:p w:rsidR="00201C15" w:rsidRDefault="00201C15" w:rsidP="00D715B0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1897</w:t>
            </w:r>
          </w:p>
        </w:tc>
        <w:tc>
          <w:tcPr>
            <w:tcW w:w="2491" w:type="dxa"/>
          </w:tcPr>
          <w:p w:rsidR="00201C15" w:rsidRDefault="00201C15" w:rsidP="00D715B0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Schlachtviehbeschauer Wiederhold</w:t>
            </w:r>
          </w:p>
        </w:tc>
      </w:tr>
      <w:tr w:rsidR="00201C15">
        <w:tc>
          <w:tcPr>
            <w:tcW w:w="2260" w:type="dxa"/>
          </w:tcPr>
          <w:p w:rsidR="00201C15" w:rsidRDefault="00201C15" w:rsidP="00F6675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577" w:type="dxa"/>
          </w:tcPr>
          <w:p w:rsidR="00201C15" w:rsidRDefault="00201C15" w:rsidP="00F6675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242" w:type="dxa"/>
          </w:tcPr>
          <w:p w:rsidR="00201C15" w:rsidRDefault="00201C15" w:rsidP="00F6675D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491" w:type="dxa"/>
          </w:tcPr>
          <w:p w:rsidR="00201C15" w:rsidRDefault="00201C15" w:rsidP="00F6675D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</w:pPr>
      <w:r w:rsidRPr="00746A83">
        <w:rPr>
          <w:sz w:val="22"/>
          <w:szCs w:val="22"/>
        </w:rPr>
        <w:br w:type="page"/>
      </w:r>
      <w:bookmarkStart w:id="271" w:name="K_4_5"/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K_4_5" w:history="1">
        <w:r w:rsidRPr="00AF6BCD">
          <w:rPr>
            <w:rStyle w:val="Hyperlink"/>
            <w:b/>
            <w:sz w:val="22"/>
            <w:szCs w:val="22"/>
          </w:rPr>
          <w:t>K. 4. 5.</w:t>
        </w:r>
        <w:bookmarkEnd w:id="271"/>
      </w:hyperlink>
      <w:r w:rsidRPr="00A64E62">
        <w:rPr>
          <w:b/>
          <w:sz w:val="22"/>
          <w:szCs w:val="22"/>
        </w:rPr>
        <w:t xml:space="preserve"> Vormundschaften, Pflegschaften, Nachlasswesen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2373"/>
        <w:gridCol w:w="2374"/>
        <w:gridCol w:w="2374"/>
      </w:tblGrid>
      <w:tr w:rsidR="00201C15" w:rsidRPr="001500A5">
        <w:tc>
          <w:tcPr>
            <w:tcW w:w="2373" w:type="dxa"/>
          </w:tcPr>
          <w:p w:rsidR="00201C15" w:rsidRPr="001500A5" w:rsidRDefault="00201C15" w:rsidP="00597EC5">
            <w:pPr>
              <w:pStyle w:val="BodyText"/>
              <w:rPr>
                <w:b/>
                <w:sz w:val="22"/>
                <w:szCs w:val="22"/>
              </w:rPr>
            </w:pPr>
            <w:r w:rsidRPr="001500A5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373" w:type="dxa"/>
          </w:tcPr>
          <w:p w:rsidR="00201C15" w:rsidRPr="001500A5" w:rsidRDefault="00201C15" w:rsidP="00597EC5">
            <w:pPr>
              <w:pStyle w:val="BodyText"/>
              <w:rPr>
                <w:b/>
                <w:sz w:val="22"/>
                <w:szCs w:val="22"/>
              </w:rPr>
            </w:pPr>
            <w:r w:rsidRPr="001500A5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2374" w:type="dxa"/>
          </w:tcPr>
          <w:p w:rsidR="00201C15" w:rsidRPr="001500A5" w:rsidRDefault="00201C15" w:rsidP="00597EC5">
            <w:pPr>
              <w:pStyle w:val="BodyText"/>
              <w:rPr>
                <w:b/>
                <w:sz w:val="22"/>
                <w:szCs w:val="22"/>
              </w:rPr>
            </w:pPr>
            <w:r w:rsidRPr="001500A5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1500A5" w:rsidRDefault="00201C15" w:rsidP="00597EC5">
            <w:pPr>
              <w:pStyle w:val="BodyText"/>
              <w:rPr>
                <w:b/>
                <w:sz w:val="22"/>
                <w:szCs w:val="22"/>
              </w:rPr>
            </w:pPr>
            <w:r w:rsidRPr="001500A5">
              <w:rPr>
                <w:b/>
                <w:sz w:val="22"/>
                <w:szCs w:val="22"/>
              </w:rPr>
              <w:t>Bemerkung</w:t>
            </w:r>
          </w:p>
        </w:tc>
      </w:tr>
      <w:tr w:rsidR="00201C15" w:rsidRPr="001500A5">
        <w:trPr>
          <w:trHeight w:val="787"/>
        </w:trPr>
        <w:tc>
          <w:tcPr>
            <w:tcW w:w="2373" w:type="dxa"/>
          </w:tcPr>
          <w:p w:rsidR="00201C15" w:rsidRPr="00746A83" w:rsidRDefault="00201C15" w:rsidP="00597EC5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K.4.5.-1</w:t>
            </w:r>
          </w:p>
        </w:tc>
        <w:tc>
          <w:tcPr>
            <w:tcW w:w="2373" w:type="dxa"/>
          </w:tcPr>
          <w:p w:rsidR="00201C15" w:rsidRPr="00746A83" w:rsidRDefault="00201C15" w:rsidP="00597EC5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Testamentum reciprocum </w:t>
            </w:r>
          </w:p>
        </w:tc>
        <w:tc>
          <w:tcPr>
            <w:tcW w:w="2374" w:type="dxa"/>
          </w:tcPr>
          <w:p w:rsidR="00201C15" w:rsidRPr="00746A83" w:rsidRDefault="00201C15" w:rsidP="00597EC5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1742</w:t>
            </w:r>
          </w:p>
        </w:tc>
        <w:tc>
          <w:tcPr>
            <w:tcW w:w="2374" w:type="dxa"/>
          </w:tcPr>
          <w:p w:rsidR="00201C15" w:rsidRPr="001500A5" w:rsidRDefault="00201C15" w:rsidP="00597EC5">
            <w:pPr>
              <w:pStyle w:val="BodyText"/>
              <w:rPr>
                <w:sz w:val="22"/>
                <w:szCs w:val="22"/>
              </w:rPr>
            </w:pPr>
            <w:r w:rsidRPr="001500A5">
              <w:rPr>
                <w:sz w:val="22"/>
                <w:szCs w:val="22"/>
              </w:rPr>
              <w:t>Valentin Clauß und Ehefrau Maria Dorothea</w:t>
            </w:r>
          </w:p>
        </w:tc>
      </w:tr>
    </w:tbl>
    <w:p w:rsidR="00201C15" w:rsidRDefault="00201C15" w:rsidP="00746A83">
      <w:pPr>
        <w:pStyle w:val="BodyText"/>
        <w:rPr>
          <w:sz w:val="22"/>
          <w:szCs w:val="22"/>
        </w:rPr>
      </w:pPr>
    </w:p>
    <w:p w:rsidR="00201C15" w:rsidRPr="00F6675D" w:rsidRDefault="00201C15" w:rsidP="00F6675D">
      <w:pPr>
        <w:pStyle w:val="BodyText"/>
        <w:rPr>
          <w:b/>
          <w:sz w:val="20"/>
          <w:szCs w:val="20"/>
        </w:rPr>
      </w:pPr>
      <w:r w:rsidRPr="00746A83">
        <w:rPr>
          <w:sz w:val="22"/>
          <w:szCs w:val="22"/>
        </w:rPr>
        <w:br w:type="page"/>
      </w:r>
      <w:bookmarkStart w:id="272" w:name="O_3_5"/>
      <w:r>
        <w:rPr>
          <w:b/>
          <w:sz w:val="20"/>
          <w:szCs w:val="20"/>
        </w:rPr>
        <w:t xml:space="preserve"> </w:t>
      </w:r>
    </w:p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hyperlink w:anchor="ZO_3_5" w:history="1">
        <w:r w:rsidRPr="00AF6BCD">
          <w:rPr>
            <w:rStyle w:val="Hyperlink"/>
            <w:b/>
            <w:sz w:val="22"/>
            <w:szCs w:val="22"/>
          </w:rPr>
          <w:t>O. 3. 5</w:t>
        </w:r>
      </w:hyperlink>
      <w:r w:rsidRPr="00AF6BCD">
        <w:rPr>
          <w:b/>
          <w:sz w:val="22"/>
          <w:szCs w:val="22"/>
          <w:u w:val="single"/>
        </w:rPr>
        <w:t xml:space="preserve">. </w:t>
      </w:r>
      <w:r w:rsidRPr="00A64E62">
        <w:rPr>
          <w:b/>
          <w:sz w:val="22"/>
          <w:szCs w:val="22"/>
        </w:rPr>
        <w:t xml:space="preserve"> </w:t>
      </w:r>
      <w:bookmarkEnd w:id="272"/>
      <w:r w:rsidRPr="00A64E62">
        <w:rPr>
          <w:b/>
          <w:sz w:val="22"/>
          <w:szCs w:val="22"/>
        </w:rPr>
        <w:t>Sparkassen- und Bankenwesen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3686"/>
        <w:gridCol w:w="1701"/>
        <w:gridCol w:w="3199"/>
      </w:tblGrid>
      <w:tr w:rsidR="00201C15" w:rsidRPr="00746A83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3686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701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O.3.5.-</w:t>
            </w:r>
            <w:r>
              <w:rPr>
                <w:sz w:val="22"/>
                <w:szCs w:val="22"/>
              </w:rPr>
              <w:t xml:space="preserve"> </w:t>
            </w:r>
            <w:r w:rsidRPr="00746A83"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</w:tcPr>
          <w:p w:rsidR="00201C15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Darlehnskassenverein Melgershausen </w:t>
            </w:r>
          </w:p>
          <w:p w:rsidR="00201C15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Verzeichnis der Genossen</w:t>
            </w:r>
          </w:p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O.3.5.- 2</w:t>
            </w:r>
          </w:p>
        </w:tc>
        <w:tc>
          <w:tcPr>
            <w:tcW w:w="3686" w:type="dxa"/>
          </w:tcPr>
          <w:p w:rsidR="00201C15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Darlehnskassenverein Melgershausen </w:t>
            </w:r>
            <w:r>
              <w:rPr>
                <w:sz w:val="22"/>
                <w:szCs w:val="22"/>
              </w:rPr>
              <w:t xml:space="preserve">- </w:t>
            </w:r>
            <w:r w:rsidRPr="00746A83">
              <w:rPr>
                <w:sz w:val="22"/>
                <w:szCs w:val="22"/>
              </w:rPr>
              <w:t>Protokollbuch der Generalversammlung</w:t>
            </w:r>
          </w:p>
          <w:p w:rsidR="00201C15" w:rsidRPr="00746A83" w:rsidRDefault="00201C15" w:rsidP="003D34C0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1881-1944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O.3.5.- 3</w:t>
            </w:r>
          </w:p>
        </w:tc>
        <w:tc>
          <w:tcPr>
            <w:tcW w:w="3686" w:type="dxa"/>
          </w:tcPr>
          <w:p w:rsidR="00201C15" w:rsidRPr="00746A83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Darlehnskassenverein Melgershausen </w:t>
            </w:r>
            <w:r>
              <w:rPr>
                <w:sz w:val="22"/>
                <w:szCs w:val="22"/>
              </w:rPr>
              <w:t xml:space="preserve">- </w:t>
            </w:r>
            <w:r w:rsidRPr="00746A83">
              <w:rPr>
                <w:sz w:val="22"/>
                <w:szCs w:val="22"/>
              </w:rPr>
              <w:t>Protokollbuch des Verwaltungsrates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1881-1935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O.3.5. - 4</w:t>
            </w:r>
          </w:p>
        </w:tc>
        <w:tc>
          <w:tcPr>
            <w:tcW w:w="3686" w:type="dxa"/>
          </w:tcPr>
          <w:p w:rsidR="00201C15" w:rsidRPr="00746A83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Darlehnskassenverein Melgershausen </w:t>
            </w:r>
            <w:r>
              <w:rPr>
                <w:sz w:val="22"/>
                <w:szCs w:val="22"/>
              </w:rPr>
              <w:t xml:space="preserve">- </w:t>
            </w:r>
            <w:r w:rsidRPr="00746A83">
              <w:rPr>
                <w:sz w:val="22"/>
                <w:szCs w:val="22"/>
              </w:rPr>
              <w:t>Protokollbuch des Vorstandes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1881-1905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O.3.5. - 5</w:t>
            </w:r>
          </w:p>
        </w:tc>
        <w:tc>
          <w:tcPr>
            <w:tcW w:w="3686" w:type="dxa"/>
          </w:tcPr>
          <w:p w:rsidR="00201C15" w:rsidRPr="00746A83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Darlehnskassenverein Melgershausen</w:t>
            </w:r>
            <w:r>
              <w:rPr>
                <w:sz w:val="22"/>
                <w:szCs w:val="22"/>
              </w:rPr>
              <w:t xml:space="preserve"> - </w:t>
            </w:r>
            <w:r w:rsidRPr="00746A83">
              <w:rPr>
                <w:sz w:val="22"/>
                <w:szCs w:val="22"/>
              </w:rPr>
              <w:t xml:space="preserve">Protokollbuch </w:t>
            </w:r>
            <w:r>
              <w:rPr>
                <w:sz w:val="22"/>
                <w:szCs w:val="22"/>
              </w:rPr>
              <w:t>für den Vorstand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1906-1938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O.3.5. - 6</w:t>
            </w:r>
          </w:p>
        </w:tc>
        <w:tc>
          <w:tcPr>
            <w:tcW w:w="3686" w:type="dxa"/>
          </w:tcPr>
          <w:p w:rsidR="00201C15" w:rsidRPr="00746A83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Darlehnskassenverein Melgershausen </w:t>
            </w:r>
            <w:r>
              <w:rPr>
                <w:sz w:val="22"/>
                <w:szCs w:val="22"/>
              </w:rPr>
              <w:t xml:space="preserve">- </w:t>
            </w:r>
            <w:r w:rsidRPr="00746A83">
              <w:rPr>
                <w:sz w:val="22"/>
                <w:szCs w:val="22"/>
              </w:rPr>
              <w:t>Hauptbuch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1923 – 1949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O.3.5. - 7</w:t>
            </w:r>
          </w:p>
        </w:tc>
        <w:tc>
          <w:tcPr>
            <w:tcW w:w="3686" w:type="dxa"/>
          </w:tcPr>
          <w:p w:rsidR="00201C15" w:rsidRPr="00746A83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Darlehnskassenverein Melgershausen </w:t>
            </w:r>
            <w:r>
              <w:rPr>
                <w:sz w:val="22"/>
                <w:szCs w:val="22"/>
              </w:rPr>
              <w:t>- 75-jähriges Bestehen der Raiffeisenkasse</w:t>
            </w:r>
          </w:p>
        </w:tc>
        <w:tc>
          <w:tcPr>
            <w:tcW w:w="1701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1956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  <w:tr w:rsidR="00201C15" w:rsidRPr="00746A83">
        <w:tc>
          <w:tcPr>
            <w:tcW w:w="1242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O.3.5. - 8</w:t>
            </w:r>
          </w:p>
        </w:tc>
        <w:tc>
          <w:tcPr>
            <w:tcW w:w="3686" w:type="dxa"/>
          </w:tcPr>
          <w:p w:rsidR="00201C15" w:rsidRPr="00746A83" w:rsidRDefault="00201C15" w:rsidP="003D34C0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Dorfkassensparbuch</w:t>
            </w:r>
          </w:p>
        </w:tc>
        <w:tc>
          <w:tcPr>
            <w:tcW w:w="1701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1940-1964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</w:p>
        </w:tc>
      </w:tr>
    </w:tbl>
    <w:p w:rsidR="00201C15" w:rsidRPr="00746A83" w:rsidRDefault="00201C15" w:rsidP="00746A83">
      <w:pPr>
        <w:pStyle w:val="BodyText"/>
        <w:rPr>
          <w:sz w:val="22"/>
          <w:szCs w:val="22"/>
        </w:rPr>
        <w:sectPr w:rsidR="00201C15" w:rsidRPr="00746A83" w:rsidSect="00DF695E">
          <w:pgSz w:w="11906" w:h="16838"/>
          <w:pgMar w:top="1079" w:right="1418" w:bottom="1134" w:left="1134" w:header="709" w:footer="709" w:gutter="0"/>
          <w:cols w:space="708"/>
          <w:docGrid w:linePitch="360"/>
        </w:sectPr>
      </w:pPr>
    </w:p>
    <w:bookmarkStart w:id="273" w:name="O_10_1"/>
    <w:p w:rsidR="00201C15" w:rsidRPr="00A64E62" w:rsidRDefault="00201C15" w:rsidP="00746A83">
      <w:pPr>
        <w:pStyle w:val="BodyText"/>
        <w:rPr>
          <w:b/>
          <w:sz w:val="22"/>
          <w:szCs w:val="22"/>
        </w:rPr>
      </w:pPr>
      <w:r w:rsidRPr="00AF6BCD">
        <w:rPr>
          <w:b/>
          <w:sz w:val="22"/>
          <w:szCs w:val="22"/>
          <w:u w:val="single"/>
        </w:rPr>
        <w:fldChar w:fldCharType="begin"/>
      </w:r>
      <w:r w:rsidRPr="00AF6BCD">
        <w:rPr>
          <w:b/>
          <w:sz w:val="22"/>
          <w:szCs w:val="22"/>
          <w:u w:val="single"/>
        </w:rPr>
        <w:instrText xml:space="preserve"> HYPERLINK  \l "ZO_10_3" </w:instrText>
      </w:r>
      <w:r w:rsidRPr="00AF6BCD">
        <w:rPr>
          <w:b/>
          <w:sz w:val="22"/>
          <w:szCs w:val="22"/>
          <w:u w:val="single"/>
        </w:rPr>
      </w:r>
      <w:r w:rsidRPr="00AF6BCD">
        <w:rPr>
          <w:b/>
          <w:sz w:val="22"/>
          <w:szCs w:val="22"/>
          <w:u w:val="single"/>
        </w:rPr>
        <w:fldChar w:fldCharType="separate"/>
      </w:r>
      <w:r w:rsidRPr="00AF6BCD">
        <w:rPr>
          <w:rStyle w:val="Hyperlink"/>
          <w:b/>
          <w:sz w:val="22"/>
          <w:szCs w:val="22"/>
        </w:rPr>
        <w:t>O. 10. 3.</w:t>
      </w:r>
      <w:bookmarkEnd w:id="273"/>
      <w:r w:rsidRPr="00AF6BCD">
        <w:rPr>
          <w:b/>
          <w:sz w:val="22"/>
          <w:szCs w:val="22"/>
          <w:u w:val="single"/>
        </w:rPr>
        <w:fldChar w:fldCharType="end"/>
      </w:r>
      <w:r w:rsidRPr="00A64E6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A64E62">
        <w:rPr>
          <w:b/>
          <w:sz w:val="22"/>
          <w:szCs w:val="22"/>
        </w:rPr>
        <w:t>Viehzucht, Viehzählung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4253"/>
        <w:gridCol w:w="1134"/>
        <w:gridCol w:w="3199"/>
      </w:tblGrid>
      <w:tr w:rsidR="00201C15" w:rsidRPr="00746A83">
        <w:tc>
          <w:tcPr>
            <w:tcW w:w="1242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253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134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199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O.10.3.-1   </w:t>
            </w:r>
          </w:p>
        </w:tc>
        <w:tc>
          <w:tcPr>
            <w:tcW w:w="4253" w:type="dxa"/>
            <w:vMerge w:val="restart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 xml:space="preserve">Viehversicherungsgenossenschaft Melgershausen </w:t>
            </w:r>
            <w:r>
              <w:rPr>
                <w:sz w:val="22"/>
                <w:szCs w:val="22"/>
              </w:rPr>
              <w:t>–</w:t>
            </w:r>
            <w:r w:rsidRPr="00746A83">
              <w:rPr>
                <w:sz w:val="22"/>
                <w:szCs w:val="22"/>
              </w:rPr>
              <w:t xml:space="preserve"> Heßlar</w:t>
            </w:r>
          </w:p>
        </w:tc>
        <w:tc>
          <w:tcPr>
            <w:tcW w:w="113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1901-1944</w:t>
            </w:r>
          </w:p>
        </w:tc>
        <w:tc>
          <w:tcPr>
            <w:tcW w:w="31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Kassenbuch</w:t>
            </w: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53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1950</w:t>
            </w:r>
          </w:p>
        </w:tc>
        <w:tc>
          <w:tcPr>
            <w:tcW w:w="31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 w:rsidRPr="00746A83">
              <w:rPr>
                <w:sz w:val="22"/>
                <w:szCs w:val="22"/>
              </w:rPr>
              <w:t>Aufforderung, den Auflösungsbeschluss aktenkundig zu machen</w:t>
            </w: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53" w:type="dxa"/>
            <w:vMerge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01C15" w:rsidRPr="00746A83" w:rsidRDefault="00201C15" w:rsidP="001B0A79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</w:p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3199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Bestätigung des Landrats, dass der RP die Auflösung des Vereins  bestätigt hat</w:t>
            </w:r>
          </w:p>
        </w:tc>
      </w:tr>
      <w:tr w:rsidR="00201C15" w:rsidRPr="00746A83">
        <w:tc>
          <w:tcPr>
            <w:tcW w:w="1242" w:type="dxa"/>
            <w:vMerge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253" w:type="dxa"/>
            <w:vMerge/>
          </w:tcPr>
          <w:p w:rsidR="00201C15" w:rsidRPr="00746A83" w:rsidRDefault="00201C15" w:rsidP="001B0A79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1961</w:t>
            </w:r>
          </w:p>
        </w:tc>
        <w:tc>
          <w:tcPr>
            <w:tcW w:w="3199" w:type="dxa"/>
          </w:tcPr>
          <w:p w:rsidR="00201C15" w:rsidRPr="00746A83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Kontonanerkenntnis der Raiffeisenkasse an den Verein</w:t>
            </w:r>
          </w:p>
        </w:tc>
      </w:tr>
    </w:tbl>
    <w:p w:rsidR="00201C15" w:rsidRDefault="00201C15" w:rsidP="00746A83">
      <w:pPr>
        <w:pStyle w:val="BodyText"/>
        <w:rPr>
          <w:b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74" w:name="P_9_3"/>
    <w:p w:rsidR="00201C15" w:rsidRPr="006E1118" w:rsidRDefault="00201C15" w:rsidP="00BD659B">
      <w:pPr>
        <w:pStyle w:val="BodyText"/>
        <w:rPr>
          <w:b/>
          <w:sz w:val="22"/>
          <w:szCs w:val="22"/>
        </w:rPr>
      </w:pPr>
      <w:r w:rsidRPr="006E1118">
        <w:rPr>
          <w:b/>
          <w:sz w:val="22"/>
          <w:szCs w:val="22"/>
        </w:rPr>
        <w:fldChar w:fldCharType="begin"/>
      </w:r>
      <w:r w:rsidRPr="006E1118">
        <w:rPr>
          <w:b/>
          <w:sz w:val="22"/>
          <w:szCs w:val="22"/>
        </w:rPr>
        <w:instrText xml:space="preserve"> HYPERLINK  \l "ZP_9_3" </w:instrText>
      </w:r>
      <w:r w:rsidRPr="006E1118">
        <w:rPr>
          <w:b/>
          <w:sz w:val="22"/>
          <w:szCs w:val="22"/>
        </w:rPr>
      </w:r>
      <w:r w:rsidRPr="006E1118">
        <w:rPr>
          <w:b/>
          <w:sz w:val="22"/>
          <w:szCs w:val="22"/>
        </w:rPr>
        <w:fldChar w:fldCharType="separate"/>
      </w:r>
      <w:r w:rsidRPr="00AF6BCD">
        <w:rPr>
          <w:rStyle w:val="Hyperlink"/>
          <w:b/>
          <w:sz w:val="22"/>
          <w:szCs w:val="22"/>
        </w:rPr>
        <w:t>P. 9. 3.</w:t>
      </w:r>
      <w:r w:rsidRPr="006E1118">
        <w:rPr>
          <w:rStyle w:val="Hyperlink"/>
          <w:b/>
          <w:sz w:val="22"/>
          <w:szCs w:val="22"/>
          <w:u w:val="none"/>
        </w:rPr>
        <w:t xml:space="preserve"> </w:t>
      </w:r>
      <w:r w:rsidRPr="006E1118">
        <w:rPr>
          <w:b/>
          <w:sz w:val="22"/>
          <w:szCs w:val="22"/>
        </w:rPr>
        <w:fldChar w:fldCharType="end"/>
      </w:r>
      <w:r w:rsidRPr="006E1118">
        <w:rPr>
          <w:b/>
          <w:sz w:val="22"/>
          <w:szCs w:val="22"/>
        </w:rPr>
        <w:t xml:space="preserve"> </w:t>
      </w:r>
      <w:bookmarkEnd w:id="274"/>
      <w:r w:rsidRPr="006E1118">
        <w:rPr>
          <w:b/>
          <w:sz w:val="22"/>
          <w:szCs w:val="22"/>
        </w:rPr>
        <w:t>Wohnungsbau und Siedlungswesen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4253"/>
        <w:gridCol w:w="1134"/>
        <w:gridCol w:w="3199"/>
      </w:tblGrid>
      <w:tr w:rsidR="00201C15" w:rsidRPr="00746A83">
        <w:tc>
          <w:tcPr>
            <w:tcW w:w="1242" w:type="dxa"/>
          </w:tcPr>
          <w:p w:rsidR="00201C15" w:rsidRPr="00A64E62" w:rsidRDefault="00201C15" w:rsidP="00BD659B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253" w:type="dxa"/>
          </w:tcPr>
          <w:p w:rsidR="00201C15" w:rsidRPr="00A64E62" w:rsidRDefault="00201C15" w:rsidP="00BD659B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134" w:type="dxa"/>
          </w:tcPr>
          <w:p w:rsidR="00201C15" w:rsidRPr="00A64E62" w:rsidRDefault="00201C15" w:rsidP="00BD659B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199" w:type="dxa"/>
          </w:tcPr>
          <w:p w:rsidR="00201C15" w:rsidRPr="00A64E62" w:rsidRDefault="00201C15" w:rsidP="00BD659B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746A83">
        <w:tc>
          <w:tcPr>
            <w:tcW w:w="1242" w:type="dxa"/>
          </w:tcPr>
          <w:p w:rsidR="00201C15" w:rsidRPr="00BD659B" w:rsidRDefault="00201C15" w:rsidP="00BD659B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P.9.3</w:t>
            </w:r>
            <w:r w:rsidRPr="00BD659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-</w:t>
            </w:r>
            <w:r w:rsidRPr="00BD659B">
              <w:rPr>
                <w:sz w:val="22"/>
                <w:szCs w:val="22"/>
              </w:rPr>
              <w:t>1</w:t>
            </w:r>
          </w:p>
        </w:tc>
        <w:tc>
          <w:tcPr>
            <w:tcW w:w="4253" w:type="dxa"/>
          </w:tcPr>
          <w:p w:rsidR="00201C15" w:rsidRPr="00D72D6D" w:rsidRDefault="00201C15" w:rsidP="00BD659B">
            <w:pPr>
              <w:pStyle w:val="BodyText"/>
              <w:rPr>
                <w:sz w:val="22"/>
                <w:szCs w:val="22"/>
              </w:rPr>
            </w:pPr>
            <w:r w:rsidRPr="00D72D6D">
              <w:rPr>
                <w:sz w:val="22"/>
                <w:szCs w:val="22"/>
              </w:rPr>
              <w:t>Unterlagen über Hauskauf mit Schuldverschreibung, Hypothek</w:t>
            </w:r>
            <w:r>
              <w:rPr>
                <w:sz w:val="22"/>
                <w:szCs w:val="22"/>
              </w:rPr>
              <w:t xml:space="preserve">eneintragungen und </w:t>
            </w:r>
            <w:r w:rsidRPr="00D72D6D">
              <w:rPr>
                <w:sz w:val="22"/>
                <w:szCs w:val="22"/>
              </w:rPr>
              <w:t xml:space="preserve"> -löschung, Brand</w:t>
            </w:r>
            <w:r>
              <w:rPr>
                <w:sz w:val="22"/>
                <w:szCs w:val="22"/>
              </w:rPr>
              <w:t>v</w:t>
            </w:r>
            <w:r w:rsidRPr="00D72D6D">
              <w:rPr>
                <w:sz w:val="22"/>
                <w:szCs w:val="22"/>
              </w:rPr>
              <w:t>ersicherungsschein</w:t>
            </w:r>
          </w:p>
        </w:tc>
        <w:tc>
          <w:tcPr>
            <w:tcW w:w="1134" w:type="dxa"/>
          </w:tcPr>
          <w:p w:rsidR="00201C15" w:rsidRPr="00D72D6D" w:rsidRDefault="00201C15" w:rsidP="00BD659B">
            <w:pPr>
              <w:pStyle w:val="BodyText"/>
              <w:rPr>
                <w:sz w:val="22"/>
                <w:szCs w:val="22"/>
              </w:rPr>
            </w:pPr>
            <w:r w:rsidRPr="00D72D6D">
              <w:rPr>
                <w:sz w:val="22"/>
                <w:szCs w:val="22"/>
              </w:rPr>
              <w:t>1821</w:t>
            </w:r>
          </w:p>
        </w:tc>
        <w:tc>
          <w:tcPr>
            <w:tcW w:w="3199" w:type="dxa"/>
          </w:tcPr>
          <w:p w:rsidR="00201C15" w:rsidRPr="00D72D6D" w:rsidRDefault="00201C15" w:rsidP="00BD659B">
            <w:pPr>
              <w:pStyle w:val="BodyText"/>
              <w:rPr>
                <w:sz w:val="22"/>
                <w:szCs w:val="22"/>
              </w:rPr>
            </w:pPr>
            <w:r w:rsidRPr="00D72D6D">
              <w:rPr>
                <w:sz w:val="22"/>
                <w:szCs w:val="22"/>
              </w:rPr>
              <w:t>Conrad Döll und Ehefrau Anna Elisabeth geb. Leim</w:t>
            </w:r>
          </w:p>
          <w:p w:rsidR="00201C15" w:rsidRPr="00D72D6D" w:rsidRDefault="00201C15" w:rsidP="00BD659B">
            <w:pPr>
              <w:pStyle w:val="BodyText"/>
              <w:rPr>
                <w:sz w:val="22"/>
                <w:szCs w:val="22"/>
              </w:rPr>
            </w:pPr>
            <w:r w:rsidRPr="00D72D6D">
              <w:rPr>
                <w:sz w:val="22"/>
                <w:szCs w:val="22"/>
              </w:rPr>
              <w:t>Kopie und Original (wollte der Besitzer abholen)</w:t>
            </w:r>
          </w:p>
        </w:tc>
      </w:tr>
    </w:tbl>
    <w:p w:rsidR="00201C15" w:rsidRDefault="00201C15" w:rsidP="00746A83">
      <w:pPr>
        <w:pStyle w:val="BodyText"/>
        <w:rPr>
          <w:b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75" w:name="X"/>
    <w:p w:rsidR="00201C15" w:rsidRDefault="00201C15" w:rsidP="00746A83">
      <w:pPr>
        <w:pStyle w:val="BodyText"/>
        <w:rPr>
          <w:b/>
        </w:rPr>
      </w:pPr>
      <w:r w:rsidRPr="00AF6BCD">
        <w:rPr>
          <w:b/>
          <w:u w:val="single"/>
        </w:rPr>
        <w:fldChar w:fldCharType="begin"/>
      </w:r>
      <w:r w:rsidRPr="00AF6BCD">
        <w:rPr>
          <w:b/>
          <w:u w:val="single"/>
        </w:rPr>
        <w:instrText>HYPERLINK  \l "ZX"</w:instrText>
      </w:r>
      <w:r w:rsidRPr="00AF6BCD">
        <w:rPr>
          <w:b/>
          <w:u w:val="single"/>
        </w:rPr>
      </w:r>
      <w:r w:rsidRPr="00AF6BCD">
        <w:rPr>
          <w:b/>
          <w:u w:val="single"/>
        </w:rPr>
        <w:fldChar w:fldCharType="separate"/>
      </w:r>
      <w:r w:rsidRPr="00AF6BCD">
        <w:rPr>
          <w:rStyle w:val="Hyperlink"/>
          <w:b/>
        </w:rPr>
        <w:t>X</w:t>
      </w:r>
      <w:r w:rsidRPr="00AF6BCD">
        <w:rPr>
          <w:b/>
          <w:u w:val="single"/>
        </w:rPr>
        <w:fldChar w:fldCharType="end"/>
      </w:r>
      <w:bookmarkEnd w:id="275"/>
      <w:r>
        <w:rPr>
          <w:b/>
        </w:rPr>
        <w:t xml:space="preserve"> </w:t>
      </w:r>
      <w:r w:rsidRPr="00B401FB">
        <w:rPr>
          <w:b/>
        </w:rPr>
        <w:t>: Akten anderer Gemeinden und Institutionen</w:t>
      </w:r>
    </w:p>
    <w:p w:rsidR="00201C15" w:rsidRDefault="00201C15" w:rsidP="00746A83">
      <w:pPr>
        <w:pStyle w:val="BodyTex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2404"/>
        <w:gridCol w:w="1211"/>
        <w:gridCol w:w="3537"/>
      </w:tblGrid>
      <w:tr w:rsidR="00201C15" w:rsidRPr="00A64E62">
        <w:tc>
          <w:tcPr>
            <w:tcW w:w="2373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2404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211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3537" w:type="dxa"/>
          </w:tcPr>
          <w:p w:rsidR="00201C15" w:rsidRPr="00A64E62" w:rsidRDefault="00201C15" w:rsidP="00746A8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2373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 w:rsidRPr="00A64E62">
              <w:rPr>
                <w:sz w:val="22"/>
                <w:szCs w:val="22"/>
              </w:rPr>
              <w:t>X.1</w:t>
            </w:r>
          </w:p>
        </w:tc>
        <w:tc>
          <w:tcPr>
            <w:tcW w:w="2404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 w:rsidRPr="00A64E62">
              <w:rPr>
                <w:sz w:val="22"/>
                <w:szCs w:val="22"/>
              </w:rPr>
              <w:t xml:space="preserve">Zusammenstellung der übereigneten Urkunden  </w:t>
            </w:r>
          </w:p>
        </w:tc>
        <w:tc>
          <w:tcPr>
            <w:tcW w:w="1211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 w:rsidRPr="00A64E62">
              <w:rPr>
                <w:sz w:val="22"/>
                <w:szCs w:val="22"/>
              </w:rPr>
              <w:t>1734</w:t>
            </w:r>
          </w:p>
        </w:tc>
        <w:tc>
          <w:tcPr>
            <w:tcW w:w="3537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 w:rsidRPr="00A64E62">
              <w:rPr>
                <w:sz w:val="22"/>
                <w:szCs w:val="22"/>
              </w:rPr>
              <w:t>von Scholley, Malsfeld übereignen der lutherischen Gemeinde Kassel Haus und Urkunden</w:t>
            </w:r>
          </w:p>
        </w:tc>
      </w:tr>
      <w:tr w:rsidR="00201C15">
        <w:tc>
          <w:tcPr>
            <w:tcW w:w="2373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X.2</w:t>
            </w:r>
          </w:p>
        </w:tc>
        <w:tc>
          <w:tcPr>
            <w:tcW w:w="2404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Satzung der AOK für den Kreis Ziegenhain</w:t>
            </w:r>
          </w:p>
        </w:tc>
        <w:tc>
          <w:tcPr>
            <w:tcW w:w="1211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</w:t>
            </w:r>
          </w:p>
        </w:tc>
        <w:tc>
          <w:tcPr>
            <w:tcW w:w="3537" w:type="dxa"/>
          </w:tcPr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2373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X.3</w:t>
            </w:r>
          </w:p>
        </w:tc>
        <w:tc>
          <w:tcPr>
            <w:tcW w:w="2404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Schwälmer Dichtung </w:t>
            </w:r>
          </w:p>
        </w:tc>
        <w:tc>
          <w:tcPr>
            <w:tcW w:w="1211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o.D.</w:t>
            </w:r>
          </w:p>
        </w:tc>
        <w:tc>
          <w:tcPr>
            <w:tcW w:w="3537" w:type="dxa"/>
          </w:tcPr>
          <w:p w:rsidR="00201C15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Betr. Ziegenhain und den Stammbaum des Junker Hoos</w:t>
            </w:r>
          </w:p>
          <w:p w:rsidR="00201C15" w:rsidRPr="00A64E62" w:rsidRDefault="00201C15" w:rsidP="00746A8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(Rest eines umfangreichen Werks) </w:t>
            </w:r>
          </w:p>
        </w:tc>
      </w:tr>
    </w:tbl>
    <w:p w:rsidR="00201C15" w:rsidRDefault="00201C15" w:rsidP="00132777">
      <w:pPr>
        <w:pStyle w:val="BodyText"/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76" w:name="Y"/>
    <w:p w:rsidR="00201C15" w:rsidRDefault="00201C15" w:rsidP="00132777">
      <w:pPr>
        <w:pStyle w:val="BodyText"/>
        <w:rPr>
          <w:b/>
        </w:rPr>
      </w:pPr>
      <w:r w:rsidRPr="00AF6BCD">
        <w:rPr>
          <w:b/>
          <w:u w:val="single"/>
        </w:rPr>
        <w:fldChar w:fldCharType="begin"/>
      </w:r>
      <w:r w:rsidRPr="00AF6BCD">
        <w:rPr>
          <w:b/>
          <w:u w:val="single"/>
        </w:rPr>
        <w:instrText xml:space="preserve"> HYPERLINK  \l "ZY" </w:instrText>
      </w:r>
      <w:r w:rsidRPr="00AF6BCD">
        <w:rPr>
          <w:b/>
          <w:u w:val="single"/>
        </w:rPr>
      </w:r>
      <w:r w:rsidRPr="00AF6BCD">
        <w:rPr>
          <w:b/>
          <w:u w:val="single"/>
        </w:rPr>
        <w:fldChar w:fldCharType="separate"/>
      </w:r>
      <w:r w:rsidRPr="00AF6BCD">
        <w:rPr>
          <w:rStyle w:val="Hyperlink"/>
          <w:b/>
        </w:rPr>
        <w:t>Y</w:t>
      </w:r>
      <w:bookmarkEnd w:id="276"/>
      <w:r w:rsidRPr="00AF6BCD">
        <w:rPr>
          <w:b/>
          <w:u w:val="single"/>
        </w:rPr>
        <w:fldChar w:fldCharType="end"/>
      </w:r>
      <w:r w:rsidRPr="006E1118">
        <w:rPr>
          <w:b/>
        </w:rPr>
        <w:t xml:space="preserve"> : Akten des Amtsgerichts Felsberg</w:t>
      </w:r>
    </w:p>
    <w:p w:rsidR="00201C15" w:rsidRPr="006E1118" w:rsidRDefault="00201C15" w:rsidP="00132777">
      <w:pPr>
        <w:pStyle w:val="BodyText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320"/>
        <w:gridCol w:w="1492"/>
        <w:gridCol w:w="2374"/>
      </w:tblGrid>
      <w:tr w:rsidR="00201C15">
        <w:tc>
          <w:tcPr>
            <w:tcW w:w="1308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320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492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C7F29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1308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  <w:r w:rsidRPr="00A51138">
              <w:rPr>
                <w:sz w:val="22"/>
                <w:szCs w:val="22"/>
              </w:rPr>
              <w:t>Y1</w:t>
            </w:r>
          </w:p>
        </w:tc>
        <w:tc>
          <w:tcPr>
            <w:tcW w:w="4320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  <w:r w:rsidRPr="00A51138">
              <w:rPr>
                <w:sz w:val="22"/>
                <w:szCs w:val="22"/>
              </w:rPr>
              <w:t>Testament des Werner Griesch zu Niedermöllrich und dessen amtliche Abwicklung</w:t>
            </w:r>
          </w:p>
        </w:tc>
        <w:tc>
          <w:tcPr>
            <w:tcW w:w="1492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  <w:r w:rsidRPr="00A51138">
              <w:rPr>
                <w:sz w:val="22"/>
                <w:szCs w:val="22"/>
              </w:rPr>
              <w:t>1833</w:t>
            </w:r>
          </w:p>
        </w:tc>
        <w:tc>
          <w:tcPr>
            <w:tcW w:w="2374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  <w:r w:rsidRPr="00A51138">
              <w:rPr>
                <w:sz w:val="22"/>
                <w:szCs w:val="22"/>
              </w:rPr>
              <w:t>Y2</w:t>
            </w:r>
          </w:p>
        </w:tc>
        <w:tc>
          <w:tcPr>
            <w:tcW w:w="4320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  <w:r w:rsidRPr="00A51138">
              <w:rPr>
                <w:sz w:val="22"/>
                <w:szCs w:val="22"/>
              </w:rPr>
              <w:t>Anforderung eines Totenscheins und Erbenachweises durch die kurfürstliche Renterei bei Pfarrer Lambsbach, Böddiger</w:t>
            </w:r>
          </w:p>
        </w:tc>
        <w:tc>
          <w:tcPr>
            <w:tcW w:w="1492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  <w:r w:rsidRPr="00A51138">
              <w:rPr>
                <w:sz w:val="22"/>
                <w:szCs w:val="22"/>
              </w:rPr>
              <w:t>1864</w:t>
            </w:r>
          </w:p>
        </w:tc>
        <w:tc>
          <w:tcPr>
            <w:tcW w:w="2374" w:type="dxa"/>
          </w:tcPr>
          <w:p w:rsidR="00201C15" w:rsidRPr="00A51138" w:rsidRDefault="00201C15" w:rsidP="00132777">
            <w:pPr>
              <w:pStyle w:val="BodyText"/>
              <w:rPr>
                <w:sz w:val="22"/>
                <w:szCs w:val="22"/>
              </w:rPr>
            </w:pPr>
            <w:r w:rsidRPr="00A51138">
              <w:rPr>
                <w:sz w:val="22"/>
                <w:szCs w:val="22"/>
              </w:rPr>
              <w:t>Martin Bobel aus Niedervorschütz</w:t>
            </w:r>
          </w:p>
        </w:tc>
      </w:tr>
    </w:tbl>
    <w:p w:rsidR="00201C15" w:rsidRDefault="00201C15" w:rsidP="00132777">
      <w:pPr>
        <w:pStyle w:val="BodyText"/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77" w:name="ZZ_1"/>
    <w:p w:rsidR="00201C15" w:rsidRDefault="00201C15" w:rsidP="00DA50AF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>HYPERLINK  \l "Z_1"</w:instrText>
      </w:r>
      <w:r w:rsidRPr="007246A1">
        <w:rPr>
          <w:b/>
        </w:rPr>
      </w:r>
      <w:r>
        <w:rPr>
          <w:b/>
        </w:rPr>
        <w:fldChar w:fldCharType="separate"/>
      </w:r>
      <w:r w:rsidRPr="005B6889">
        <w:rPr>
          <w:rStyle w:val="Hyperlink"/>
          <w:b/>
        </w:rPr>
        <w:t>Z</w:t>
      </w:r>
      <w:r>
        <w:rPr>
          <w:rStyle w:val="Hyperlink"/>
          <w:b/>
        </w:rPr>
        <w:t xml:space="preserve">. </w:t>
      </w:r>
      <w:r w:rsidRPr="005B6889">
        <w:rPr>
          <w:rStyle w:val="Hyperlink"/>
          <w:b/>
        </w:rPr>
        <w:t>1</w:t>
      </w:r>
      <w:r>
        <w:rPr>
          <w:b/>
        </w:rPr>
        <w:fldChar w:fldCharType="end"/>
      </w:r>
      <w:bookmarkEnd w:id="277"/>
      <w:r>
        <w:rPr>
          <w:b/>
        </w:rPr>
        <w:t>.</w:t>
      </w:r>
      <w:r w:rsidRPr="006E1118">
        <w:rPr>
          <w:b/>
        </w:rPr>
        <w:t xml:space="preserve"> </w:t>
      </w:r>
      <w:r>
        <w:rPr>
          <w:b/>
        </w:rPr>
        <w:t>Melsunger Kreisblatt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320"/>
        <w:gridCol w:w="1492"/>
        <w:gridCol w:w="2374"/>
      </w:tblGrid>
      <w:tr w:rsidR="00201C15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32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492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1891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6</w:t>
            </w: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1892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3</w:t>
            </w: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Z.1.3.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1893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7</w:t>
            </w: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Z.1.4.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2</w:t>
            </w: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Z.1.5.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1897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Z.1.6.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1898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Z.1.7.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1899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Z.1.8.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1900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Z.1.9.</w:t>
            </w:r>
          </w:p>
        </w:tc>
        <w:tc>
          <w:tcPr>
            <w:tcW w:w="4320" w:type="dxa"/>
          </w:tcPr>
          <w:p w:rsidR="00201C15" w:rsidRDefault="00201C15" w:rsidP="005A1E23">
            <w:r w:rsidRPr="00A7710C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1901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Z.1.10.</w:t>
            </w:r>
          </w:p>
        </w:tc>
        <w:tc>
          <w:tcPr>
            <w:tcW w:w="4320" w:type="dxa"/>
          </w:tcPr>
          <w:p w:rsidR="00201C15" w:rsidRDefault="00201C15" w:rsidP="005A1E23">
            <w:r w:rsidRPr="00F42D1B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1902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Z.1.11.</w:t>
            </w:r>
          </w:p>
        </w:tc>
        <w:tc>
          <w:tcPr>
            <w:tcW w:w="4320" w:type="dxa"/>
          </w:tcPr>
          <w:p w:rsidR="00201C15" w:rsidRDefault="00201C15" w:rsidP="005A1E23">
            <w:r w:rsidRPr="00F42D1B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1903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Z.1.12.</w:t>
            </w:r>
          </w:p>
        </w:tc>
        <w:tc>
          <w:tcPr>
            <w:tcW w:w="4320" w:type="dxa"/>
          </w:tcPr>
          <w:p w:rsidR="00201C15" w:rsidRDefault="00201C15" w:rsidP="005A1E23">
            <w:r w:rsidRPr="002414CE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Z.1.13.</w:t>
            </w:r>
          </w:p>
        </w:tc>
        <w:tc>
          <w:tcPr>
            <w:tcW w:w="4320" w:type="dxa"/>
          </w:tcPr>
          <w:p w:rsidR="00201C15" w:rsidRDefault="00201C15" w:rsidP="005A1E23">
            <w:r w:rsidRPr="002414CE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1905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Z.1.14.</w:t>
            </w:r>
          </w:p>
        </w:tc>
        <w:tc>
          <w:tcPr>
            <w:tcW w:w="4320" w:type="dxa"/>
          </w:tcPr>
          <w:p w:rsidR="00201C15" w:rsidRDefault="00201C15" w:rsidP="005A1E23">
            <w:r w:rsidRPr="002414CE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1906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Z.1.15.</w:t>
            </w:r>
          </w:p>
        </w:tc>
        <w:tc>
          <w:tcPr>
            <w:tcW w:w="4320" w:type="dxa"/>
          </w:tcPr>
          <w:p w:rsidR="00201C15" w:rsidRDefault="00201C15" w:rsidP="005A1E23">
            <w:r w:rsidRPr="002414CE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1907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Z.1.16.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1908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Z.1.17.</w:t>
            </w:r>
          </w:p>
        </w:tc>
        <w:tc>
          <w:tcPr>
            <w:tcW w:w="4320" w:type="dxa"/>
          </w:tcPr>
          <w:p w:rsidR="00201C15" w:rsidRDefault="00201C15" w:rsidP="005A1E23">
            <w:r w:rsidRPr="00F62477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1909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Z.1.18.</w:t>
            </w:r>
          </w:p>
        </w:tc>
        <w:tc>
          <w:tcPr>
            <w:tcW w:w="4320" w:type="dxa"/>
          </w:tcPr>
          <w:p w:rsidR="00201C15" w:rsidRDefault="00201C15" w:rsidP="005A1E23">
            <w:r w:rsidRPr="00F62477"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1910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Z.1.19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Amtlicher Teil des Melsunger Kreisblatts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1910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 9</w:t>
            </w: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Z.1.20.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1911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Z.1.21.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1912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Z.1.22.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1913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Z.1.23.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Amtlicher Teil des Melsunger Kreisblatts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1913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Z.1.24.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Z.1.25.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Amtlicher Teil des Melsunger Kreisblatts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Z.1.26.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Bd.1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1915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Z.1.27.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Bd.2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1915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Z.1.28.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Bd.1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1916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Z.1.29.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Bd.2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1916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Z.1.30.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Bd.1.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1917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Z.1.31.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KreisblattBd.2.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1917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Z.1.32.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Bd.1.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1918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Z.1.33.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Bd.2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1918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Z.1.34.</w:t>
            </w:r>
          </w:p>
        </w:tc>
        <w:tc>
          <w:tcPr>
            <w:tcW w:w="432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Bd.1.</w:t>
            </w:r>
          </w:p>
        </w:tc>
        <w:tc>
          <w:tcPr>
            <w:tcW w:w="1492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1919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Z.1.35</w:t>
            </w:r>
          </w:p>
        </w:tc>
        <w:tc>
          <w:tcPr>
            <w:tcW w:w="432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Kreisblatt Bd.2.</w:t>
            </w:r>
          </w:p>
        </w:tc>
        <w:tc>
          <w:tcPr>
            <w:tcW w:w="1492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1919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bookmarkStart w:id="278" w:name="Z_2"/>
    <w:p w:rsidR="00201C15" w:rsidRDefault="00201C15" w:rsidP="007233ED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 \l "ZZ_2" </w:instrText>
      </w:r>
      <w:r w:rsidRPr="005B6889">
        <w:rPr>
          <w:b/>
        </w:rPr>
      </w:r>
      <w:r>
        <w:rPr>
          <w:b/>
        </w:rPr>
        <w:fldChar w:fldCharType="separate"/>
      </w:r>
      <w:r w:rsidRPr="005B6889">
        <w:rPr>
          <w:rStyle w:val="Hyperlink"/>
          <w:b/>
        </w:rPr>
        <w:t>Z</w:t>
      </w:r>
      <w:r>
        <w:rPr>
          <w:rStyle w:val="Hyperlink"/>
          <w:b/>
        </w:rPr>
        <w:t xml:space="preserve">. </w:t>
      </w:r>
      <w:r w:rsidRPr="005B6889">
        <w:rPr>
          <w:rStyle w:val="Hyperlink"/>
          <w:b/>
        </w:rPr>
        <w:t>2</w:t>
      </w:r>
      <w:bookmarkEnd w:id="278"/>
      <w:r>
        <w:rPr>
          <w:b/>
        </w:rPr>
        <w:fldChar w:fldCharType="end"/>
      </w:r>
      <w:r>
        <w:rPr>
          <w:b/>
        </w:rPr>
        <w:t xml:space="preserve">. </w:t>
      </w:r>
      <w:r w:rsidRPr="006E1118">
        <w:rPr>
          <w:b/>
        </w:rPr>
        <w:t xml:space="preserve"> </w:t>
      </w:r>
      <w:r>
        <w:rPr>
          <w:b/>
        </w:rPr>
        <w:t>Melsunger Wochenblatt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320"/>
        <w:gridCol w:w="149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32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492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Z.2.1.</w:t>
            </w:r>
          </w:p>
        </w:tc>
        <w:tc>
          <w:tcPr>
            <w:tcW w:w="432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Wochenblatt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1880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10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201C15" w:rsidRDefault="00201C15" w:rsidP="005A1E23"/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201C15" w:rsidRDefault="00201C15" w:rsidP="005A1E23"/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201C15" w:rsidRDefault="00201C15" w:rsidP="005A1E23"/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201C15" w:rsidRDefault="00201C15" w:rsidP="005A1E23"/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201C15" w:rsidRDefault="00201C15" w:rsidP="005A1E23"/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7233ED">
      <w:pPr>
        <w:pStyle w:val="BodyText"/>
        <w:rPr>
          <w:b/>
        </w:rPr>
      </w:pPr>
    </w:p>
    <w:p w:rsidR="00201C15" w:rsidRDefault="00201C15" w:rsidP="00132777">
      <w:pPr>
        <w:pStyle w:val="BodyText"/>
      </w:pPr>
    </w:p>
    <w:p w:rsidR="00201C15" w:rsidRDefault="00201C15" w:rsidP="00132777">
      <w:pPr>
        <w:pStyle w:val="BodyText"/>
      </w:pPr>
    </w:p>
    <w:p w:rsidR="00201C15" w:rsidRDefault="00201C15" w:rsidP="00132777">
      <w:pPr>
        <w:pStyle w:val="BodyText"/>
      </w:pPr>
    </w:p>
    <w:bookmarkStart w:id="279" w:name="Z_3"/>
    <w:p w:rsidR="00201C15" w:rsidRPr="007233ED" w:rsidRDefault="00201C15" w:rsidP="007233ED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 \l "ZZ_3" </w:instrText>
      </w:r>
      <w:r w:rsidRPr="005B6889">
        <w:rPr>
          <w:b/>
        </w:rPr>
      </w:r>
      <w:r>
        <w:rPr>
          <w:b/>
        </w:rPr>
        <w:fldChar w:fldCharType="separate"/>
      </w:r>
      <w:r w:rsidRPr="005B6889">
        <w:rPr>
          <w:rStyle w:val="Hyperlink"/>
          <w:b/>
        </w:rPr>
        <w:t>Z</w:t>
      </w:r>
      <w:r>
        <w:rPr>
          <w:rStyle w:val="Hyperlink"/>
          <w:b/>
        </w:rPr>
        <w:t xml:space="preserve">. </w:t>
      </w:r>
      <w:r w:rsidRPr="005B6889">
        <w:rPr>
          <w:rStyle w:val="Hyperlink"/>
          <w:b/>
        </w:rPr>
        <w:t>3</w:t>
      </w:r>
      <w:bookmarkEnd w:id="279"/>
      <w:r>
        <w:rPr>
          <w:b/>
        </w:rPr>
        <w:fldChar w:fldCharType="end"/>
      </w:r>
      <w:r>
        <w:rPr>
          <w:b/>
        </w:rPr>
        <w:t>.</w:t>
      </w:r>
      <w:r w:rsidRPr="007233ED">
        <w:rPr>
          <w:b/>
        </w:rPr>
        <w:t xml:space="preserve"> Landwirtschaftliche Zeitung für Kurhessen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320"/>
        <w:gridCol w:w="149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32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492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Z.3.1.</w:t>
            </w:r>
          </w:p>
        </w:tc>
        <w:tc>
          <w:tcPr>
            <w:tcW w:w="432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 w:rsidRPr="007233ED">
              <w:rPr>
                <w:sz w:val="22"/>
                <w:szCs w:val="22"/>
              </w:rPr>
              <w:t>Landwirtschaftliche Zeitung für Kurhessen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8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Z.3.2.</w:t>
            </w:r>
          </w:p>
        </w:tc>
        <w:tc>
          <w:tcPr>
            <w:tcW w:w="4320" w:type="dxa"/>
          </w:tcPr>
          <w:p w:rsidR="00201C15" w:rsidRDefault="00201C15" w:rsidP="005A1E23">
            <w:r w:rsidRPr="007233ED">
              <w:rPr>
                <w:sz w:val="22"/>
                <w:szCs w:val="22"/>
              </w:rPr>
              <w:t>Landwirtschaftliche Zeitung für Kurhessen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Z.3.3.</w:t>
            </w:r>
          </w:p>
        </w:tc>
        <w:tc>
          <w:tcPr>
            <w:tcW w:w="4320" w:type="dxa"/>
          </w:tcPr>
          <w:p w:rsidR="00201C15" w:rsidRDefault="00201C15" w:rsidP="005A1E23">
            <w:r w:rsidRPr="007233ED">
              <w:rPr>
                <w:sz w:val="22"/>
                <w:szCs w:val="22"/>
              </w:rPr>
              <w:t>Landwirtschaftliche Zeitung für Kurhessen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1836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Z.3.4.</w:t>
            </w:r>
          </w:p>
        </w:tc>
        <w:tc>
          <w:tcPr>
            <w:tcW w:w="4320" w:type="dxa"/>
          </w:tcPr>
          <w:p w:rsidR="00201C15" w:rsidRDefault="00201C15" w:rsidP="005A1E23">
            <w:r w:rsidRPr="007233ED">
              <w:rPr>
                <w:sz w:val="22"/>
                <w:szCs w:val="22"/>
              </w:rPr>
              <w:t>Landwirtschaftliche Zeitung für Kurhessen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1840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201C15" w:rsidRDefault="00201C15" w:rsidP="005A1E23"/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320" w:type="dxa"/>
          </w:tcPr>
          <w:p w:rsidR="00201C15" w:rsidRDefault="00201C15" w:rsidP="005A1E23"/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32777">
      <w:pPr>
        <w:pStyle w:val="BodyText"/>
      </w:pPr>
    </w:p>
    <w:p w:rsidR="00201C15" w:rsidRDefault="00201C15" w:rsidP="00132777">
      <w:pPr>
        <w:pStyle w:val="BodyText"/>
      </w:pPr>
    </w:p>
    <w:bookmarkStart w:id="280" w:name="Z_4"/>
    <w:p w:rsidR="00201C15" w:rsidRDefault="00201C15" w:rsidP="007233ED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 \l "ZZ_4" </w:instrText>
      </w:r>
      <w:r w:rsidRPr="000E06B8">
        <w:rPr>
          <w:b/>
        </w:rPr>
      </w:r>
      <w:r>
        <w:rPr>
          <w:b/>
        </w:rPr>
        <w:fldChar w:fldCharType="separate"/>
      </w:r>
      <w:r w:rsidRPr="000E06B8">
        <w:rPr>
          <w:rStyle w:val="Hyperlink"/>
          <w:b/>
        </w:rPr>
        <w:t>Z</w:t>
      </w:r>
      <w:r>
        <w:rPr>
          <w:rStyle w:val="Hyperlink"/>
          <w:b/>
        </w:rPr>
        <w:t xml:space="preserve">. </w:t>
      </w:r>
      <w:r w:rsidRPr="000E06B8">
        <w:rPr>
          <w:rStyle w:val="Hyperlink"/>
          <w:b/>
        </w:rPr>
        <w:t>4</w:t>
      </w:r>
      <w:bookmarkEnd w:id="280"/>
      <w:r>
        <w:rPr>
          <w:b/>
        </w:rPr>
        <w:fldChar w:fldCharType="end"/>
      </w:r>
      <w:r>
        <w:rPr>
          <w:b/>
        </w:rPr>
        <w:t>.</w:t>
      </w:r>
      <w:r w:rsidRPr="007233ED">
        <w:rPr>
          <w:b/>
        </w:rPr>
        <w:t xml:space="preserve"> Hessische Blätter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320"/>
        <w:gridCol w:w="149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32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492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Z.4.1.</w:t>
            </w:r>
          </w:p>
        </w:tc>
        <w:tc>
          <w:tcPr>
            <w:tcW w:w="432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Hessische Blätter</w:t>
            </w:r>
          </w:p>
        </w:tc>
        <w:tc>
          <w:tcPr>
            <w:tcW w:w="149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1908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Pr="007233ED" w:rsidRDefault="00201C15" w:rsidP="007233ED">
      <w:pPr>
        <w:pStyle w:val="BodyText"/>
        <w:rPr>
          <w:b/>
        </w:rPr>
      </w:pPr>
    </w:p>
    <w:p w:rsidR="00201C15" w:rsidRDefault="00201C15" w:rsidP="00132777">
      <w:pPr>
        <w:pStyle w:val="BodyText"/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81" w:name="Z_5"/>
    <w:p w:rsidR="00201C15" w:rsidRDefault="00201C15" w:rsidP="004A7722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>HYPERLINK  \l "ZZ_5"</w:instrText>
      </w:r>
      <w:r w:rsidRPr="007246A1">
        <w:rPr>
          <w:b/>
        </w:rPr>
      </w:r>
      <w:r>
        <w:rPr>
          <w:b/>
        </w:rPr>
        <w:fldChar w:fldCharType="separate"/>
      </w:r>
      <w:r w:rsidRPr="000E06B8">
        <w:rPr>
          <w:rStyle w:val="Hyperlink"/>
          <w:b/>
        </w:rPr>
        <w:t>Z.</w:t>
      </w:r>
      <w:r>
        <w:rPr>
          <w:rStyle w:val="Hyperlink"/>
          <w:b/>
        </w:rPr>
        <w:t xml:space="preserve"> </w:t>
      </w:r>
      <w:r w:rsidRPr="000E06B8">
        <w:rPr>
          <w:rStyle w:val="Hyperlink"/>
          <w:b/>
        </w:rPr>
        <w:t>5</w:t>
      </w:r>
      <w:bookmarkEnd w:id="281"/>
      <w:r w:rsidRPr="000E06B8">
        <w:rPr>
          <w:rStyle w:val="Hyperlink"/>
          <w:b/>
        </w:rPr>
        <w:t>.</w:t>
      </w:r>
      <w:r>
        <w:rPr>
          <w:b/>
        </w:rPr>
        <w:fldChar w:fldCharType="end"/>
      </w:r>
      <w:r>
        <w:rPr>
          <w:b/>
        </w:rPr>
        <w:t xml:space="preserve"> Amtliches Kreisblatt für den Kreis Melsungen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37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72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Z.5.1.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Kreisblatt für den Kreis Melsungen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1946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Z.5.2.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Kreisblatt für den Kreis Melsungen</w:t>
            </w:r>
          </w:p>
        </w:tc>
        <w:tc>
          <w:tcPr>
            <w:tcW w:w="1372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22.1.1946</w:t>
            </w:r>
          </w:p>
        </w:tc>
        <w:tc>
          <w:tcPr>
            <w:tcW w:w="2374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4</w:t>
            </w:r>
          </w:p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Ergebnisse der  Gemeindewahlen </w:t>
            </w:r>
          </w:p>
        </w:tc>
      </w:tr>
      <w:tr w:rsidR="00201C15" w:rsidRPr="00A51138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Z.5.3.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Kreisblatt für den Kreis Melsungen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16.7.1946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Schublade 1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Z.5.4.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Kreisblatt für den Kreis Melsungen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1947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Z.5.5.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Kreisblatt für den Kreis Melsungen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1948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Z.5.6.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Kreisblatt für den Kreis Melsungen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1949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Z.5.7.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Amtliches Kreisblatt für den Kreis Melsungen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1950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4A7722">
      <w:pPr>
        <w:pStyle w:val="BodyText"/>
        <w:rPr>
          <w:b/>
        </w:rPr>
      </w:pPr>
    </w:p>
    <w:p w:rsidR="00201C15" w:rsidRDefault="00201C15" w:rsidP="00132777">
      <w:pPr>
        <w:pStyle w:val="BodyText"/>
      </w:pPr>
    </w:p>
    <w:p w:rsidR="00201C15" w:rsidRDefault="00201C15" w:rsidP="00132777">
      <w:pPr>
        <w:pStyle w:val="BodyText"/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82" w:name="Z_6"/>
    <w:p w:rsidR="00201C15" w:rsidRDefault="00201C15" w:rsidP="00132777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 \l "ZZ_6" </w:instrText>
      </w:r>
      <w:r w:rsidRPr="000E06B8">
        <w:rPr>
          <w:b/>
        </w:rPr>
      </w:r>
      <w:r>
        <w:rPr>
          <w:b/>
        </w:rPr>
        <w:fldChar w:fldCharType="separate"/>
      </w:r>
      <w:r w:rsidRPr="000E06B8">
        <w:rPr>
          <w:rStyle w:val="Hyperlink"/>
          <w:b/>
        </w:rPr>
        <w:t>Z.</w:t>
      </w:r>
      <w:r>
        <w:rPr>
          <w:rStyle w:val="Hyperlink"/>
          <w:b/>
        </w:rPr>
        <w:t xml:space="preserve"> </w:t>
      </w:r>
      <w:r w:rsidRPr="000E06B8">
        <w:rPr>
          <w:rStyle w:val="Hyperlink"/>
          <w:b/>
        </w:rPr>
        <w:t>6</w:t>
      </w:r>
      <w:bookmarkEnd w:id="282"/>
      <w:r w:rsidRPr="000E06B8">
        <w:rPr>
          <w:rStyle w:val="Hyperlink"/>
          <w:b/>
        </w:rPr>
        <w:t>.</w:t>
      </w:r>
      <w:r>
        <w:rPr>
          <w:b/>
        </w:rPr>
        <w:fldChar w:fldCharType="end"/>
      </w:r>
      <w:r w:rsidRPr="007A6579">
        <w:rPr>
          <w:b/>
        </w:rPr>
        <w:t xml:space="preserve"> Stadtbote Felsberg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37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72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Z.6.1.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Stadtbote Felsberg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Nr.33,34,37,38,39,42-46,50</w:t>
            </w:r>
          </w:p>
        </w:tc>
      </w:tr>
      <w:tr w:rsidR="00201C15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72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32777">
      <w:pPr>
        <w:pStyle w:val="BodyText"/>
        <w:rPr>
          <w:b/>
        </w:rPr>
      </w:pPr>
    </w:p>
    <w:bookmarkStart w:id="283" w:name="Z_7"/>
    <w:p w:rsidR="00201C15" w:rsidRDefault="00201C15" w:rsidP="00132777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 \l "ZZ_7" </w:instrText>
      </w:r>
      <w:r w:rsidRPr="000E06B8">
        <w:rPr>
          <w:b/>
        </w:rPr>
      </w:r>
      <w:r>
        <w:rPr>
          <w:b/>
        </w:rPr>
        <w:fldChar w:fldCharType="separate"/>
      </w:r>
      <w:r w:rsidRPr="000E06B8">
        <w:rPr>
          <w:rStyle w:val="Hyperlink"/>
          <w:b/>
        </w:rPr>
        <w:t>Z.</w:t>
      </w:r>
      <w:r>
        <w:rPr>
          <w:rStyle w:val="Hyperlink"/>
          <w:b/>
        </w:rPr>
        <w:t xml:space="preserve"> </w:t>
      </w:r>
      <w:r w:rsidRPr="000E06B8">
        <w:rPr>
          <w:rStyle w:val="Hyperlink"/>
          <w:b/>
        </w:rPr>
        <w:t>7.</w:t>
      </w:r>
      <w:r>
        <w:rPr>
          <w:b/>
        </w:rPr>
        <w:fldChar w:fldCharType="end"/>
      </w:r>
      <w:r>
        <w:rPr>
          <w:b/>
        </w:rPr>
        <w:t xml:space="preserve"> </w:t>
      </w:r>
      <w:bookmarkEnd w:id="283"/>
      <w:r>
        <w:rPr>
          <w:b/>
        </w:rPr>
        <w:t>Felsberger Nachrichten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560"/>
        <w:gridCol w:w="2186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56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186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Z.7.1.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Felsberger Nachrichten </w:t>
            </w:r>
          </w:p>
        </w:tc>
        <w:tc>
          <w:tcPr>
            <w:tcW w:w="156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1974</w:t>
            </w:r>
          </w:p>
        </w:tc>
        <w:tc>
          <w:tcPr>
            <w:tcW w:w="2186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Nr.33 und Nr.49</w:t>
            </w:r>
          </w:p>
        </w:tc>
      </w:tr>
      <w:tr w:rsidR="00201C15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Z.7.2.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Verzeichnis der in den  Felsberger Nachrichten veröffentlichten Arbeiten</w:t>
            </w:r>
          </w:p>
        </w:tc>
        <w:tc>
          <w:tcPr>
            <w:tcW w:w="156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1974</w:t>
            </w:r>
          </w:p>
        </w:tc>
        <w:tc>
          <w:tcPr>
            <w:tcW w:w="2186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Vermutlich von H. Fröhlich</w:t>
            </w:r>
          </w:p>
        </w:tc>
      </w:tr>
      <w:tr w:rsidR="00201C15" w:rsidRPr="00A51138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Z.7.3.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Felsberger Nachrichten</w:t>
            </w:r>
          </w:p>
        </w:tc>
        <w:tc>
          <w:tcPr>
            <w:tcW w:w="156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1975</w:t>
            </w:r>
          </w:p>
        </w:tc>
        <w:tc>
          <w:tcPr>
            <w:tcW w:w="2186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Nr.2,3,16,37 - 40,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186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  <w:tc>
          <w:tcPr>
            <w:tcW w:w="2186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32777">
      <w:pPr>
        <w:pStyle w:val="BodyText"/>
        <w:rPr>
          <w:b/>
        </w:rPr>
      </w:pPr>
    </w:p>
    <w:bookmarkStart w:id="284" w:name="Z_8"/>
    <w:p w:rsidR="00201C15" w:rsidRDefault="00201C15" w:rsidP="00132777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HYPERLINK  \l "ZZ_8" </w:instrText>
      </w:r>
      <w:r w:rsidRPr="000E06B8">
        <w:rPr>
          <w:b/>
        </w:rPr>
      </w:r>
      <w:r>
        <w:rPr>
          <w:b/>
        </w:rPr>
        <w:fldChar w:fldCharType="separate"/>
      </w:r>
      <w:r w:rsidRPr="000E06B8">
        <w:rPr>
          <w:rStyle w:val="Hyperlink"/>
          <w:b/>
        </w:rPr>
        <w:t>Z.</w:t>
      </w:r>
      <w:r>
        <w:rPr>
          <w:rStyle w:val="Hyperlink"/>
          <w:b/>
        </w:rPr>
        <w:t xml:space="preserve"> </w:t>
      </w:r>
      <w:r w:rsidRPr="000E06B8">
        <w:rPr>
          <w:rStyle w:val="Hyperlink"/>
          <w:b/>
        </w:rPr>
        <w:t>8.</w:t>
      </w:r>
      <w:r>
        <w:rPr>
          <w:b/>
        </w:rPr>
        <w:fldChar w:fldCharType="end"/>
      </w:r>
      <w:r>
        <w:rPr>
          <w:b/>
        </w:rPr>
        <w:t xml:space="preserve"> </w:t>
      </w:r>
      <w:bookmarkEnd w:id="284"/>
      <w:r>
        <w:rPr>
          <w:b/>
        </w:rPr>
        <w:t>Melsunger Tageblatt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560"/>
        <w:gridCol w:w="2186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56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186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Z.8.1.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Melsunger Tageblatt - amtlicher Teil</w:t>
            </w:r>
          </w:p>
        </w:tc>
        <w:tc>
          <w:tcPr>
            <w:tcW w:w="1560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1924 - 1927</w:t>
            </w:r>
          </w:p>
        </w:tc>
        <w:tc>
          <w:tcPr>
            <w:tcW w:w="2186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Z.8.2.</w:t>
            </w:r>
          </w:p>
        </w:tc>
        <w:tc>
          <w:tcPr>
            <w:tcW w:w="4440" w:type="dxa"/>
          </w:tcPr>
          <w:p w:rsidR="00201C15" w:rsidRPr="00711FF7" w:rsidRDefault="00201C15" w:rsidP="005A1E23">
            <w:pPr>
              <w:rPr>
                <w:sz w:val="22"/>
                <w:szCs w:val="22"/>
              </w:rPr>
            </w:pPr>
            <w:r w:rsidRPr="00711FF7">
              <w:rPr>
                <w:sz w:val="22"/>
                <w:szCs w:val="22"/>
              </w:rPr>
              <w:t xml:space="preserve">Melsunger Tageblatt </w:t>
            </w:r>
            <w:r>
              <w:rPr>
                <w:sz w:val="22"/>
                <w:szCs w:val="22"/>
              </w:rPr>
              <w:t>– amtlicher Teil</w:t>
            </w:r>
          </w:p>
        </w:tc>
        <w:tc>
          <w:tcPr>
            <w:tcW w:w="156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1929 - 1939</w:t>
            </w:r>
          </w:p>
        </w:tc>
        <w:tc>
          <w:tcPr>
            <w:tcW w:w="2186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</w:p>
    <w:p w:rsidR="00201C15" w:rsidRDefault="00201C15" w:rsidP="00132777">
      <w:pPr>
        <w:pStyle w:val="BodyText"/>
        <w:rPr>
          <w:b/>
        </w:rPr>
      </w:pPr>
      <w:bookmarkStart w:id="285" w:name="Z_9"/>
      <w:r>
        <w:rPr>
          <w:b/>
        </w:rPr>
        <w:br w:type="page"/>
      </w:r>
      <w:hyperlink w:anchor="ZZ_9" w:history="1">
        <w:r w:rsidRPr="000E06B8">
          <w:rPr>
            <w:rStyle w:val="Hyperlink"/>
            <w:b/>
          </w:rPr>
          <w:t>Z.</w:t>
        </w:r>
        <w:r>
          <w:rPr>
            <w:rStyle w:val="Hyperlink"/>
            <w:b/>
          </w:rPr>
          <w:t xml:space="preserve"> </w:t>
        </w:r>
        <w:r w:rsidRPr="000E06B8">
          <w:rPr>
            <w:rStyle w:val="Hyperlink"/>
            <w:b/>
          </w:rPr>
          <w:t>9.</w:t>
        </w:r>
      </w:hyperlink>
      <w:r>
        <w:rPr>
          <w:b/>
        </w:rPr>
        <w:t xml:space="preserve"> </w:t>
      </w:r>
      <w:bookmarkEnd w:id="285"/>
      <w:r>
        <w:rPr>
          <w:b/>
        </w:rPr>
        <w:t>verschiedene Zeitungsausschnitte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37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72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5A1E23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Z.9.1.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Extrablatt der Hessischen Morgenzeitung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16.5.1866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Militärische Nachrichten</w:t>
            </w:r>
          </w:p>
        </w:tc>
      </w:tr>
      <w:tr w:rsidR="00201C15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Z.9.2.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Polizeiliche Nachrichten einer Kasseler Zeitung</w:t>
            </w:r>
          </w:p>
        </w:tc>
        <w:tc>
          <w:tcPr>
            <w:tcW w:w="1372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27.4.1854</w:t>
            </w:r>
          </w:p>
        </w:tc>
        <w:tc>
          <w:tcPr>
            <w:tcW w:w="2374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Z.9.3.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Hessische Dorfzeitung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8.12.1898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Amtliche Anzeiger für den Landkreis Kassel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Z.9.4.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Göttinger Nachrichten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26.6.1934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Z.9.5.</w:t>
            </w:r>
          </w:p>
        </w:tc>
        <w:tc>
          <w:tcPr>
            <w:tcW w:w="4440" w:type="dxa"/>
          </w:tcPr>
          <w:p w:rsidR="00201C15" w:rsidRPr="007233ED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HNA</w:t>
            </w:r>
          </w:p>
        </w:tc>
        <w:tc>
          <w:tcPr>
            <w:tcW w:w="1372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6.4.1977</w:t>
            </w:r>
          </w:p>
        </w:tc>
        <w:tc>
          <w:tcPr>
            <w:tcW w:w="2374" w:type="dxa"/>
          </w:tcPr>
          <w:p w:rsidR="00201C15" w:rsidRPr="00A51138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Böddiger Berg</w:t>
            </w:r>
          </w:p>
        </w:tc>
      </w:tr>
      <w:tr w:rsidR="00201C15" w:rsidRPr="00A51138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Z.9.6.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Seiten aus Missionsblatt</w:t>
            </w:r>
          </w:p>
        </w:tc>
        <w:tc>
          <w:tcPr>
            <w:tcW w:w="1372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1880</w:t>
            </w:r>
          </w:p>
        </w:tc>
        <w:tc>
          <w:tcPr>
            <w:tcW w:w="2374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Artikel über Opiumrauchen und über die Goßnersche Mission</w:t>
            </w:r>
          </w:p>
        </w:tc>
      </w:tr>
      <w:tr w:rsidR="00201C15" w:rsidRPr="00A51138">
        <w:tc>
          <w:tcPr>
            <w:tcW w:w="1308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Z.9.7</w:t>
            </w:r>
          </w:p>
        </w:tc>
        <w:tc>
          <w:tcPr>
            <w:tcW w:w="4440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Kriegsbilder</w:t>
            </w:r>
          </w:p>
        </w:tc>
        <w:tc>
          <w:tcPr>
            <w:tcW w:w="1372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1914</w:t>
            </w:r>
          </w:p>
        </w:tc>
        <w:tc>
          <w:tcPr>
            <w:tcW w:w="2374" w:type="dxa"/>
          </w:tcPr>
          <w:p w:rsidR="00201C15" w:rsidRDefault="00201C15" w:rsidP="005A1E23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Illustrierte Wochenbeilage der Deutschen Tageszeitung</w:t>
            </w:r>
          </w:p>
        </w:tc>
      </w:tr>
    </w:tbl>
    <w:p w:rsidR="00201C15" w:rsidRDefault="00201C15" w:rsidP="00132777">
      <w:pPr>
        <w:pStyle w:val="BodyText"/>
        <w:rPr>
          <w:b/>
        </w:rPr>
        <w:sectPr w:rsidR="00201C15" w:rsidSect="00DD3D84">
          <w:pgSz w:w="11906" w:h="16838"/>
          <w:pgMar w:top="1418" w:right="1418" w:bottom="1134" w:left="1134" w:header="709" w:footer="709" w:gutter="0"/>
          <w:cols w:space="708"/>
          <w:docGrid w:linePitch="360"/>
        </w:sectPr>
      </w:pPr>
    </w:p>
    <w:bookmarkStart w:id="286" w:name="Z_10"/>
    <w:p w:rsidR="00201C15" w:rsidRDefault="00201C15" w:rsidP="003B1DEF">
      <w:pPr>
        <w:pStyle w:val="BodyText"/>
        <w:rPr>
          <w:b/>
        </w:rPr>
      </w:pPr>
      <w:r>
        <w:rPr>
          <w:b/>
        </w:rPr>
        <w:fldChar w:fldCharType="begin"/>
      </w:r>
      <w:r>
        <w:rPr>
          <w:b/>
        </w:rPr>
        <w:instrText>HYPERLINK  \l "ZZ_10"</w:instrText>
      </w:r>
      <w:r w:rsidRPr="00463A45">
        <w:rPr>
          <w:b/>
        </w:rPr>
      </w:r>
      <w:r>
        <w:rPr>
          <w:b/>
        </w:rPr>
        <w:fldChar w:fldCharType="separate"/>
      </w:r>
      <w:r w:rsidRPr="000E06B8">
        <w:rPr>
          <w:rStyle w:val="Hyperlink"/>
          <w:b/>
        </w:rPr>
        <w:t>Z.</w:t>
      </w:r>
      <w:r>
        <w:rPr>
          <w:rStyle w:val="Hyperlink"/>
          <w:b/>
        </w:rPr>
        <w:t xml:space="preserve"> 10</w:t>
      </w:r>
      <w:r w:rsidRPr="000E06B8">
        <w:rPr>
          <w:rStyle w:val="Hyperlink"/>
          <w:b/>
        </w:rPr>
        <w:t>.</w:t>
      </w:r>
      <w:r>
        <w:rPr>
          <w:b/>
        </w:rPr>
        <w:fldChar w:fldCharType="end"/>
      </w:r>
      <w:r>
        <w:rPr>
          <w:b/>
        </w:rPr>
        <w:t xml:space="preserve"> </w:t>
      </w:r>
      <w:bookmarkEnd w:id="286"/>
      <w:r>
        <w:rPr>
          <w:b/>
        </w:rPr>
        <w:t>die deutsche Apothekenzeitung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37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3B1DE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3B1DE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72" w:type="dxa"/>
          </w:tcPr>
          <w:p w:rsidR="00201C15" w:rsidRPr="00A64E62" w:rsidRDefault="00201C15" w:rsidP="003B1DE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3B1DE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3B1DE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Z.10.</w:t>
            </w:r>
          </w:p>
        </w:tc>
        <w:tc>
          <w:tcPr>
            <w:tcW w:w="4440" w:type="dxa"/>
          </w:tcPr>
          <w:p w:rsidR="00201C15" w:rsidRPr="007233ED" w:rsidRDefault="00201C15" w:rsidP="003B1DE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Die deutsche Apothekenzeitung</w:t>
            </w:r>
          </w:p>
        </w:tc>
        <w:tc>
          <w:tcPr>
            <w:tcW w:w="1372" w:type="dxa"/>
          </w:tcPr>
          <w:p w:rsidR="00201C15" w:rsidRDefault="00201C15" w:rsidP="003B1DE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1.8.1932</w:t>
            </w:r>
          </w:p>
          <w:p w:rsidR="00201C15" w:rsidRDefault="00201C15" w:rsidP="003B1DE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15.8.1932</w:t>
            </w:r>
          </w:p>
          <w:p w:rsidR="00201C15" w:rsidRDefault="00201C15" w:rsidP="003B1DE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13.9.1932</w:t>
            </w:r>
          </w:p>
          <w:p w:rsidR="00201C15" w:rsidRPr="00A51138" w:rsidRDefault="00201C15" w:rsidP="003B1DE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1.01.1933</w:t>
            </w:r>
          </w:p>
        </w:tc>
        <w:tc>
          <w:tcPr>
            <w:tcW w:w="2374" w:type="dxa"/>
          </w:tcPr>
          <w:p w:rsidR="00201C15" w:rsidRPr="00A51138" w:rsidRDefault="00201C15" w:rsidP="003B1DEF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32777">
      <w:pPr>
        <w:pStyle w:val="BodyText"/>
        <w:rPr>
          <w:b/>
        </w:rPr>
      </w:pPr>
    </w:p>
    <w:p w:rsidR="00201C15" w:rsidRDefault="00201C15" w:rsidP="006627DD">
      <w:pPr>
        <w:pStyle w:val="BodyText"/>
        <w:rPr>
          <w:b/>
        </w:rPr>
      </w:pPr>
      <w:r>
        <w:rPr>
          <w:b/>
        </w:rPr>
        <w:br w:type="page"/>
      </w:r>
      <w:hyperlink w:anchor="ZZ_11" w:history="1">
        <w:r w:rsidRPr="00463A45">
          <w:rPr>
            <w:rStyle w:val="Hyperlink"/>
            <w:b/>
          </w:rPr>
          <w:t>Z. 1</w:t>
        </w:r>
        <w:bookmarkStart w:id="287" w:name="Z_11"/>
        <w:bookmarkEnd w:id="287"/>
        <w:r w:rsidRPr="00463A45">
          <w:rPr>
            <w:rStyle w:val="Hyperlink"/>
            <w:b/>
          </w:rPr>
          <w:t>1.</w:t>
        </w:r>
      </w:hyperlink>
      <w:r>
        <w:rPr>
          <w:b/>
        </w:rPr>
        <w:t xml:space="preserve"> Der  Hausfreund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37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6627D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6627D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72" w:type="dxa"/>
          </w:tcPr>
          <w:p w:rsidR="00201C15" w:rsidRPr="00A64E62" w:rsidRDefault="00201C15" w:rsidP="006627D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6627DD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Z.11.1.</w:t>
            </w:r>
          </w:p>
        </w:tc>
        <w:tc>
          <w:tcPr>
            <w:tcW w:w="4440" w:type="dxa"/>
          </w:tcPr>
          <w:p w:rsidR="00201C15" w:rsidRPr="007233ED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Der Hausfreund</w:t>
            </w:r>
          </w:p>
        </w:tc>
        <w:tc>
          <w:tcPr>
            <w:tcW w:w="1372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1951</w:t>
            </w:r>
          </w:p>
        </w:tc>
        <w:tc>
          <w:tcPr>
            <w:tcW w:w="2374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Z.11.2.</w:t>
            </w:r>
          </w:p>
        </w:tc>
        <w:tc>
          <w:tcPr>
            <w:tcW w:w="4440" w:type="dxa"/>
          </w:tcPr>
          <w:p w:rsidR="00201C15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Der Hausfreund</w:t>
            </w:r>
          </w:p>
        </w:tc>
        <w:tc>
          <w:tcPr>
            <w:tcW w:w="1372" w:type="dxa"/>
          </w:tcPr>
          <w:p w:rsidR="00201C15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1952</w:t>
            </w:r>
          </w:p>
        </w:tc>
        <w:tc>
          <w:tcPr>
            <w:tcW w:w="2374" w:type="dxa"/>
          </w:tcPr>
          <w:p w:rsidR="00201C15" w:rsidRDefault="00201C15" w:rsidP="006627D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Z.11.3.</w:t>
            </w:r>
          </w:p>
        </w:tc>
        <w:tc>
          <w:tcPr>
            <w:tcW w:w="4440" w:type="dxa"/>
          </w:tcPr>
          <w:p w:rsidR="00201C15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Der Hausfreund</w:t>
            </w:r>
          </w:p>
        </w:tc>
        <w:tc>
          <w:tcPr>
            <w:tcW w:w="1372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1953</w:t>
            </w:r>
          </w:p>
        </w:tc>
        <w:tc>
          <w:tcPr>
            <w:tcW w:w="2374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Z.11.4.</w:t>
            </w:r>
          </w:p>
        </w:tc>
        <w:tc>
          <w:tcPr>
            <w:tcW w:w="4440" w:type="dxa"/>
          </w:tcPr>
          <w:p w:rsidR="00201C15" w:rsidRPr="007233ED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Der Hausfreund</w:t>
            </w:r>
          </w:p>
        </w:tc>
        <w:tc>
          <w:tcPr>
            <w:tcW w:w="1372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1969</w:t>
            </w:r>
          </w:p>
        </w:tc>
        <w:tc>
          <w:tcPr>
            <w:tcW w:w="2374" w:type="dxa"/>
          </w:tcPr>
          <w:p w:rsidR="00201C15" w:rsidRPr="00A51138" w:rsidRDefault="00201C15" w:rsidP="006627DD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6627DD">
      <w:pPr>
        <w:pStyle w:val="BodyText"/>
        <w:rPr>
          <w:b/>
        </w:rPr>
      </w:pPr>
    </w:p>
    <w:p w:rsidR="00201C15" w:rsidRDefault="00201C15" w:rsidP="00A55261">
      <w:pPr>
        <w:pStyle w:val="BodyText"/>
        <w:rPr>
          <w:b/>
        </w:rPr>
      </w:pPr>
      <w:r>
        <w:rPr>
          <w:b/>
        </w:rPr>
        <w:br w:type="page"/>
      </w:r>
      <w:hyperlink w:anchor="ZZ_12" w:history="1">
        <w:r w:rsidRPr="000E06B8">
          <w:rPr>
            <w:rStyle w:val="Hyperlink"/>
            <w:b/>
          </w:rPr>
          <w:t>Z.</w:t>
        </w:r>
        <w:r>
          <w:rPr>
            <w:rStyle w:val="Hyperlink"/>
            <w:b/>
          </w:rPr>
          <w:t xml:space="preserve"> 1</w:t>
        </w:r>
        <w:bookmarkStart w:id="288" w:name="Z_12"/>
        <w:bookmarkEnd w:id="288"/>
        <w:r>
          <w:rPr>
            <w:rStyle w:val="Hyperlink"/>
            <w:b/>
          </w:rPr>
          <w:t>2</w:t>
        </w:r>
        <w:r w:rsidRPr="000E06B8">
          <w:rPr>
            <w:rStyle w:val="Hyperlink"/>
            <w:b/>
          </w:rPr>
          <w:t>.</w:t>
        </w:r>
      </w:hyperlink>
      <w:r>
        <w:rPr>
          <w:b/>
        </w:rPr>
        <w:t xml:space="preserve"> Hessischer Volkskalender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37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A55261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A55261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72" w:type="dxa"/>
          </w:tcPr>
          <w:p w:rsidR="00201C15" w:rsidRPr="00A64E62" w:rsidRDefault="00201C15" w:rsidP="00A55261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A55261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Z.12.1.</w:t>
            </w:r>
          </w:p>
        </w:tc>
        <w:tc>
          <w:tcPr>
            <w:tcW w:w="4440" w:type="dxa"/>
          </w:tcPr>
          <w:p w:rsidR="00201C15" w:rsidRPr="007233ED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Hessischer Volkskalender</w:t>
            </w:r>
          </w:p>
        </w:tc>
        <w:tc>
          <w:tcPr>
            <w:tcW w:w="1372" w:type="dxa"/>
          </w:tcPr>
          <w:p w:rsidR="00201C15" w:rsidRPr="00A51138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1957</w:t>
            </w:r>
          </w:p>
        </w:tc>
        <w:tc>
          <w:tcPr>
            <w:tcW w:w="2374" w:type="dxa"/>
          </w:tcPr>
          <w:p w:rsidR="00201C15" w:rsidRPr="00A51138" w:rsidRDefault="00201C15" w:rsidP="00A55261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Z.12.2.</w:t>
            </w:r>
          </w:p>
        </w:tc>
        <w:tc>
          <w:tcPr>
            <w:tcW w:w="4440" w:type="dxa"/>
          </w:tcPr>
          <w:p w:rsidR="00201C15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Hessischer Volkskalender</w:t>
            </w:r>
          </w:p>
        </w:tc>
        <w:tc>
          <w:tcPr>
            <w:tcW w:w="1372" w:type="dxa"/>
          </w:tcPr>
          <w:p w:rsidR="00201C15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1962</w:t>
            </w:r>
          </w:p>
        </w:tc>
        <w:tc>
          <w:tcPr>
            <w:tcW w:w="2374" w:type="dxa"/>
          </w:tcPr>
          <w:p w:rsidR="00201C15" w:rsidRDefault="00201C15" w:rsidP="00A55261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Z.12.3.</w:t>
            </w:r>
          </w:p>
        </w:tc>
        <w:tc>
          <w:tcPr>
            <w:tcW w:w="4440" w:type="dxa"/>
          </w:tcPr>
          <w:p w:rsidR="00201C15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Hessischer Volkskalender</w:t>
            </w:r>
          </w:p>
        </w:tc>
        <w:tc>
          <w:tcPr>
            <w:tcW w:w="1372" w:type="dxa"/>
          </w:tcPr>
          <w:p w:rsidR="00201C15" w:rsidRPr="00A51138" w:rsidRDefault="00201C15" w:rsidP="00A55261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1963</w:t>
            </w:r>
          </w:p>
        </w:tc>
        <w:tc>
          <w:tcPr>
            <w:tcW w:w="2374" w:type="dxa"/>
          </w:tcPr>
          <w:p w:rsidR="00201C15" w:rsidRPr="00A51138" w:rsidRDefault="00201C15" w:rsidP="00A55261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32777">
      <w:pPr>
        <w:pStyle w:val="BodyText"/>
        <w:rPr>
          <w:b/>
        </w:rPr>
      </w:pPr>
    </w:p>
    <w:p w:rsidR="00201C15" w:rsidRDefault="00201C15" w:rsidP="00B570D5">
      <w:pPr>
        <w:pStyle w:val="BodyText"/>
        <w:rPr>
          <w:b/>
        </w:rPr>
      </w:pPr>
      <w:r>
        <w:rPr>
          <w:b/>
        </w:rPr>
        <w:br w:type="page"/>
      </w:r>
      <w:hyperlink w:anchor="ZZ_13" w:history="1">
        <w:r w:rsidRPr="000E06B8">
          <w:rPr>
            <w:rStyle w:val="Hyperlink"/>
            <w:b/>
          </w:rPr>
          <w:t>Z.</w:t>
        </w:r>
        <w:r>
          <w:rPr>
            <w:rStyle w:val="Hyperlink"/>
            <w:b/>
          </w:rPr>
          <w:t xml:space="preserve"> 13</w:t>
        </w:r>
        <w:bookmarkStart w:id="289" w:name="Z_13"/>
        <w:bookmarkEnd w:id="289"/>
        <w:r w:rsidRPr="000E06B8">
          <w:rPr>
            <w:rStyle w:val="Hyperlink"/>
            <w:b/>
          </w:rPr>
          <w:t>.</w:t>
        </w:r>
      </w:hyperlink>
      <w:r>
        <w:rPr>
          <w:b/>
        </w:rPr>
        <w:t xml:space="preserve"> Hessischer Gebirgsbote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0"/>
        <w:gridCol w:w="4440"/>
        <w:gridCol w:w="1372"/>
        <w:gridCol w:w="2374"/>
      </w:tblGrid>
      <w:tr w:rsidR="00201C15" w:rsidRPr="00A64E62">
        <w:tc>
          <w:tcPr>
            <w:tcW w:w="1308" w:type="dxa"/>
          </w:tcPr>
          <w:p w:rsidR="00201C15" w:rsidRPr="00A64E62" w:rsidRDefault="00201C15" w:rsidP="007C425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Signatur</w:t>
            </w:r>
          </w:p>
        </w:tc>
        <w:tc>
          <w:tcPr>
            <w:tcW w:w="4440" w:type="dxa"/>
          </w:tcPr>
          <w:p w:rsidR="00201C15" w:rsidRPr="00A64E62" w:rsidRDefault="00201C15" w:rsidP="007C425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Titel</w:t>
            </w:r>
          </w:p>
        </w:tc>
        <w:tc>
          <w:tcPr>
            <w:tcW w:w="1372" w:type="dxa"/>
          </w:tcPr>
          <w:p w:rsidR="00201C15" w:rsidRPr="00A64E62" w:rsidRDefault="00201C15" w:rsidP="007C425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Jahr</w:t>
            </w:r>
          </w:p>
        </w:tc>
        <w:tc>
          <w:tcPr>
            <w:tcW w:w="2374" w:type="dxa"/>
          </w:tcPr>
          <w:p w:rsidR="00201C15" w:rsidRPr="00A64E62" w:rsidRDefault="00201C15" w:rsidP="007C425F">
            <w:pPr>
              <w:pStyle w:val="BodyText"/>
              <w:rPr>
                <w:b/>
                <w:sz w:val="22"/>
                <w:szCs w:val="22"/>
              </w:rPr>
            </w:pPr>
            <w:r w:rsidRPr="00A64E62">
              <w:rPr>
                <w:b/>
                <w:sz w:val="22"/>
                <w:szCs w:val="22"/>
              </w:rPr>
              <w:t>Bemerkungen</w:t>
            </w:r>
          </w:p>
        </w:tc>
      </w:tr>
      <w:tr w:rsidR="00201C15" w:rsidRPr="00A51138">
        <w:tc>
          <w:tcPr>
            <w:tcW w:w="1308" w:type="dxa"/>
          </w:tcPr>
          <w:p w:rsidR="00201C15" w:rsidRPr="00A51138" w:rsidRDefault="00201C15" w:rsidP="007C425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Z.13.1.</w:t>
            </w:r>
          </w:p>
        </w:tc>
        <w:tc>
          <w:tcPr>
            <w:tcW w:w="4440" w:type="dxa"/>
          </w:tcPr>
          <w:p w:rsidR="00201C15" w:rsidRPr="007233ED" w:rsidRDefault="00201C15" w:rsidP="007C425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Hessischer Gebirgsbote</w:t>
            </w:r>
          </w:p>
        </w:tc>
        <w:tc>
          <w:tcPr>
            <w:tcW w:w="1372" w:type="dxa"/>
          </w:tcPr>
          <w:p w:rsidR="00201C15" w:rsidRPr="00A51138" w:rsidRDefault="00201C15" w:rsidP="007C425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1951</w:t>
            </w:r>
          </w:p>
        </w:tc>
        <w:tc>
          <w:tcPr>
            <w:tcW w:w="2374" w:type="dxa"/>
          </w:tcPr>
          <w:p w:rsidR="00201C15" w:rsidRPr="00A51138" w:rsidRDefault="00201C15" w:rsidP="007C425F">
            <w:pPr>
              <w:pStyle w:val="BodyText"/>
              <w:rPr>
                <w:sz w:val="22"/>
                <w:szCs w:val="22"/>
              </w:rPr>
            </w:pPr>
          </w:p>
        </w:tc>
      </w:tr>
      <w:tr w:rsidR="00201C15" w:rsidRPr="00A51138">
        <w:tc>
          <w:tcPr>
            <w:tcW w:w="1308" w:type="dxa"/>
          </w:tcPr>
          <w:p w:rsidR="00201C15" w:rsidRDefault="00201C15" w:rsidP="007C425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Z.13.2.</w:t>
            </w:r>
          </w:p>
        </w:tc>
        <w:tc>
          <w:tcPr>
            <w:tcW w:w="4440" w:type="dxa"/>
          </w:tcPr>
          <w:p w:rsidR="00201C15" w:rsidRDefault="00201C15" w:rsidP="007C425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Hessischer Gebirgsbote</w:t>
            </w:r>
          </w:p>
        </w:tc>
        <w:tc>
          <w:tcPr>
            <w:tcW w:w="1372" w:type="dxa"/>
          </w:tcPr>
          <w:p w:rsidR="00201C15" w:rsidRDefault="00201C15" w:rsidP="007C425F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1952</w:t>
            </w:r>
          </w:p>
        </w:tc>
        <w:tc>
          <w:tcPr>
            <w:tcW w:w="2374" w:type="dxa"/>
          </w:tcPr>
          <w:p w:rsidR="00201C15" w:rsidRDefault="00201C15" w:rsidP="007C425F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201C15" w:rsidRDefault="00201C15" w:rsidP="00132777">
      <w:pPr>
        <w:pStyle w:val="BodyText"/>
        <w:rPr>
          <w:b/>
        </w:rPr>
      </w:pPr>
    </w:p>
    <w:p w:rsidR="00201C15" w:rsidRPr="007A6579" w:rsidRDefault="00201C15" w:rsidP="00132777">
      <w:pPr>
        <w:pStyle w:val="BodyText"/>
        <w:rPr>
          <w:b/>
        </w:rPr>
      </w:pPr>
      <w:r>
        <w:rPr>
          <w:b/>
        </w:rPr>
        <w:br w:type="page"/>
      </w:r>
    </w:p>
    <w:sectPr w:rsidR="00201C15" w:rsidRPr="007A6579" w:rsidSect="00DD3D84">
      <w:pgSz w:w="11906" w:h="16838"/>
      <w:pgMar w:top="1418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C15" w:rsidRDefault="00201C15">
      <w:r>
        <w:separator/>
      </w:r>
    </w:p>
  </w:endnote>
  <w:endnote w:type="continuationSeparator" w:id="1">
    <w:p w:rsidR="00201C15" w:rsidRDefault="00201C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PMingLiU">
    <w:altName w:val="·s²Ó©úÅé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C15" w:rsidRDefault="00201C15">
      <w:r>
        <w:separator/>
      </w:r>
    </w:p>
  </w:footnote>
  <w:footnote w:type="continuationSeparator" w:id="1">
    <w:p w:rsidR="00201C15" w:rsidRDefault="00201C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5" w:rsidRDefault="00201C15" w:rsidP="008B51D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1C15" w:rsidRDefault="00201C15" w:rsidP="00CD132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5" w:rsidRDefault="00201C15" w:rsidP="008B51D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01C15" w:rsidRDefault="00201C15" w:rsidP="00CD1326">
    <w:pPr>
      <w:pStyle w:val="Header"/>
      <w:ind w:right="360"/>
    </w:pPr>
    <w:r>
      <w:t xml:space="preserve">Erstelldatum </w:t>
    </w:r>
    <w:fldSimple w:instr=" DATE \@ &quot;dd.MM.yyyy&quot; ">
      <w:r>
        <w:rPr>
          <w:noProof/>
        </w:rPr>
        <w:t>09.02.2013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8FC78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4D08F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D3E76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C092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FEE36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61295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14E5E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302A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B24B3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FBCAC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824E7D"/>
    <w:multiLevelType w:val="hybridMultilevel"/>
    <w:tmpl w:val="D050030E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37B7946"/>
    <w:multiLevelType w:val="hybridMultilevel"/>
    <w:tmpl w:val="4C2CCBFC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F784586"/>
    <w:multiLevelType w:val="hybridMultilevel"/>
    <w:tmpl w:val="A51483D6"/>
    <w:lvl w:ilvl="0" w:tplc="0407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1B14B21"/>
    <w:multiLevelType w:val="hybridMultilevel"/>
    <w:tmpl w:val="ECBEF1B4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326"/>
    <w:rsid w:val="00001D75"/>
    <w:rsid w:val="00012A03"/>
    <w:rsid w:val="0001394B"/>
    <w:rsid w:val="00014D4D"/>
    <w:rsid w:val="00016F3D"/>
    <w:rsid w:val="00024CA0"/>
    <w:rsid w:val="00025703"/>
    <w:rsid w:val="000343E8"/>
    <w:rsid w:val="00037698"/>
    <w:rsid w:val="00037FA7"/>
    <w:rsid w:val="00041A11"/>
    <w:rsid w:val="000454F7"/>
    <w:rsid w:val="00050959"/>
    <w:rsid w:val="00055D53"/>
    <w:rsid w:val="00065F9C"/>
    <w:rsid w:val="000816E0"/>
    <w:rsid w:val="00082787"/>
    <w:rsid w:val="000857FD"/>
    <w:rsid w:val="00085BDF"/>
    <w:rsid w:val="00093A73"/>
    <w:rsid w:val="000B593C"/>
    <w:rsid w:val="000C1B84"/>
    <w:rsid w:val="000C4BB5"/>
    <w:rsid w:val="000C4CE2"/>
    <w:rsid w:val="000D1B47"/>
    <w:rsid w:val="000D473C"/>
    <w:rsid w:val="000D730A"/>
    <w:rsid w:val="000E06B8"/>
    <w:rsid w:val="000E24DB"/>
    <w:rsid w:val="000E5CC2"/>
    <w:rsid w:val="000E62DA"/>
    <w:rsid w:val="000E74A0"/>
    <w:rsid w:val="000F3269"/>
    <w:rsid w:val="00102268"/>
    <w:rsid w:val="00125FDF"/>
    <w:rsid w:val="00130663"/>
    <w:rsid w:val="001312D9"/>
    <w:rsid w:val="001317B6"/>
    <w:rsid w:val="00132777"/>
    <w:rsid w:val="001500A5"/>
    <w:rsid w:val="001523DB"/>
    <w:rsid w:val="001549A0"/>
    <w:rsid w:val="00160836"/>
    <w:rsid w:val="0016537C"/>
    <w:rsid w:val="001675E4"/>
    <w:rsid w:val="00167C64"/>
    <w:rsid w:val="00190640"/>
    <w:rsid w:val="00190F08"/>
    <w:rsid w:val="001912E0"/>
    <w:rsid w:val="001A098C"/>
    <w:rsid w:val="001A0D7F"/>
    <w:rsid w:val="001A15E2"/>
    <w:rsid w:val="001A1CEB"/>
    <w:rsid w:val="001A21BD"/>
    <w:rsid w:val="001A6A02"/>
    <w:rsid w:val="001B074B"/>
    <w:rsid w:val="001B0A79"/>
    <w:rsid w:val="001B30DB"/>
    <w:rsid w:val="001C08E6"/>
    <w:rsid w:val="001C6EC9"/>
    <w:rsid w:val="001D2938"/>
    <w:rsid w:val="001D32A8"/>
    <w:rsid w:val="001D5855"/>
    <w:rsid w:val="001E00E9"/>
    <w:rsid w:val="001E1610"/>
    <w:rsid w:val="001E2E38"/>
    <w:rsid w:val="001E406C"/>
    <w:rsid w:val="001E6B83"/>
    <w:rsid w:val="001F0495"/>
    <w:rsid w:val="001F22C0"/>
    <w:rsid w:val="001F24F7"/>
    <w:rsid w:val="001F4341"/>
    <w:rsid w:val="001F479D"/>
    <w:rsid w:val="001F7569"/>
    <w:rsid w:val="001F78D1"/>
    <w:rsid w:val="001F7DEE"/>
    <w:rsid w:val="0020146F"/>
    <w:rsid w:val="00201C15"/>
    <w:rsid w:val="002043A9"/>
    <w:rsid w:val="00210EAB"/>
    <w:rsid w:val="002129EB"/>
    <w:rsid w:val="002143B3"/>
    <w:rsid w:val="0022352C"/>
    <w:rsid w:val="00225ED4"/>
    <w:rsid w:val="00230261"/>
    <w:rsid w:val="002320B9"/>
    <w:rsid w:val="00234724"/>
    <w:rsid w:val="002414CE"/>
    <w:rsid w:val="00242606"/>
    <w:rsid w:val="00251B77"/>
    <w:rsid w:val="002628FC"/>
    <w:rsid w:val="00266BFE"/>
    <w:rsid w:val="002730C0"/>
    <w:rsid w:val="00282A81"/>
    <w:rsid w:val="00286E79"/>
    <w:rsid w:val="00291B7B"/>
    <w:rsid w:val="002A62D1"/>
    <w:rsid w:val="002B30D2"/>
    <w:rsid w:val="002C50DE"/>
    <w:rsid w:val="002C6CD3"/>
    <w:rsid w:val="002D05ED"/>
    <w:rsid w:val="002D22C5"/>
    <w:rsid w:val="002D4583"/>
    <w:rsid w:val="002D66B0"/>
    <w:rsid w:val="002E322E"/>
    <w:rsid w:val="00300ACF"/>
    <w:rsid w:val="00301C55"/>
    <w:rsid w:val="00301D98"/>
    <w:rsid w:val="0030507C"/>
    <w:rsid w:val="00311ABB"/>
    <w:rsid w:val="003158A0"/>
    <w:rsid w:val="0031666A"/>
    <w:rsid w:val="00323AFB"/>
    <w:rsid w:val="003337FA"/>
    <w:rsid w:val="0033557C"/>
    <w:rsid w:val="00340546"/>
    <w:rsid w:val="00340EAC"/>
    <w:rsid w:val="003524FC"/>
    <w:rsid w:val="00352F3C"/>
    <w:rsid w:val="003545CE"/>
    <w:rsid w:val="00357399"/>
    <w:rsid w:val="00360FB7"/>
    <w:rsid w:val="00363945"/>
    <w:rsid w:val="0037005D"/>
    <w:rsid w:val="00371E7D"/>
    <w:rsid w:val="0037728F"/>
    <w:rsid w:val="00384692"/>
    <w:rsid w:val="0039226B"/>
    <w:rsid w:val="00394595"/>
    <w:rsid w:val="003A0DFF"/>
    <w:rsid w:val="003A6F2F"/>
    <w:rsid w:val="003A7F34"/>
    <w:rsid w:val="003B1DEF"/>
    <w:rsid w:val="003B2DCD"/>
    <w:rsid w:val="003B4532"/>
    <w:rsid w:val="003C3BF4"/>
    <w:rsid w:val="003C766B"/>
    <w:rsid w:val="003D281C"/>
    <w:rsid w:val="003D34C0"/>
    <w:rsid w:val="003D4EB5"/>
    <w:rsid w:val="003D51C0"/>
    <w:rsid w:val="003D72ED"/>
    <w:rsid w:val="003E0A9C"/>
    <w:rsid w:val="003E209E"/>
    <w:rsid w:val="003E4F75"/>
    <w:rsid w:val="003E62D5"/>
    <w:rsid w:val="003E6758"/>
    <w:rsid w:val="003F7B39"/>
    <w:rsid w:val="00401D7D"/>
    <w:rsid w:val="00422AF2"/>
    <w:rsid w:val="00423E3A"/>
    <w:rsid w:val="00424E84"/>
    <w:rsid w:val="0045181F"/>
    <w:rsid w:val="00454527"/>
    <w:rsid w:val="00463A45"/>
    <w:rsid w:val="00467C6B"/>
    <w:rsid w:val="00470EBC"/>
    <w:rsid w:val="00473B1B"/>
    <w:rsid w:val="00480631"/>
    <w:rsid w:val="00482B80"/>
    <w:rsid w:val="00485ABC"/>
    <w:rsid w:val="0048699E"/>
    <w:rsid w:val="004900E0"/>
    <w:rsid w:val="004901FA"/>
    <w:rsid w:val="00490C39"/>
    <w:rsid w:val="004931DE"/>
    <w:rsid w:val="00497D86"/>
    <w:rsid w:val="004A2800"/>
    <w:rsid w:val="004A4778"/>
    <w:rsid w:val="004A7722"/>
    <w:rsid w:val="004B2209"/>
    <w:rsid w:val="004B5ADB"/>
    <w:rsid w:val="004C5334"/>
    <w:rsid w:val="004D080C"/>
    <w:rsid w:val="004D268A"/>
    <w:rsid w:val="004D4770"/>
    <w:rsid w:val="004D7409"/>
    <w:rsid w:val="004D7D30"/>
    <w:rsid w:val="004E4115"/>
    <w:rsid w:val="004E71A2"/>
    <w:rsid w:val="004E77D3"/>
    <w:rsid w:val="004F5245"/>
    <w:rsid w:val="004F5CB2"/>
    <w:rsid w:val="0050378A"/>
    <w:rsid w:val="00504C43"/>
    <w:rsid w:val="00505C41"/>
    <w:rsid w:val="00512ABE"/>
    <w:rsid w:val="0051336F"/>
    <w:rsid w:val="0051742B"/>
    <w:rsid w:val="0052216B"/>
    <w:rsid w:val="0052298E"/>
    <w:rsid w:val="0053183E"/>
    <w:rsid w:val="0053380C"/>
    <w:rsid w:val="00533D41"/>
    <w:rsid w:val="005353E4"/>
    <w:rsid w:val="00541736"/>
    <w:rsid w:val="00547C4C"/>
    <w:rsid w:val="00551F93"/>
    <w:rsid w:val="00553E04"/>
    <w:rsid w:val="005620F5"/>
    <w:rsid w:val="005633B8"/>
    <w:rsid w:val="00566E0D"/>
    <w:rsid w:val="00582051"/>
    <w:rsid w:val="00595409"/>
    <w:rsid w:val="00597492"/>
    <w:rsid w:val="00597EC5"/>
    <w:rsid w:val="005A1E23"/>
    <w:rsid w:val="005B1522"/>
    <w:rsid w:val="005B6889"/>
    <w:rsid w:val="005C26C2"/>
    <w:rsid w:val="005C7542"/>
    <w:rsid w:val="005C7F29"/>
    <w:rsid w:val="005E29AB"/>
    <w:rsid w:val="005F1409"/>
    <w:rsid w:val="005F503B"/>
    <w:rsid w:val="00603868"/>
    <w:rsid w:val="00607118"/>
    <w:rsid w:val="006074A6"/>
    <w:rsid w:val="00607DE0"/>
    <w:rsid w:val="0062034B"/>
    <w:rsid w:val="0063164B"/>
    <w:rsid w:val="00637A66"/>
    <w:rsid w:val="006433B2"/>
    <w:rsid w:val="00651865"/>
    <w:rsid w:val="00657653"/>
    <w:rsid w:val="006610F0"/>
    <w:rsid w:val="006627DD"/>
    <w:rsid w:val="00664171"/>
    <w:rsid w:val="00672C95"/>
    <w:rsid w:val="00673FB9"/>
    <w:rsid w:val="00682B6F"/>
    <w:rsid w:val="00684571"/>
    <w:rsid w:val="00697901"/>
    <w:rsid w:val="006A02DC"/>
    <w:rsid w:val="006A0B8E"/>
    <w:rsid w:val="006A4C90"/>
    <w:rsid w:val="006C628D"/>
    <w:rsid w:val="006D12BE"/>
    <w:rsid w:val="006D12CA"/>
    <w:rsid w:val="006E1118"/>
    <w:rsid w:val="006E2006"/>
    <w:rsid w:val="006E6729"/>
    <w:rsid w:val="006E745E"/>
    <w:rsid w:val="006E78CC"/>
    <w:rsid w:val="006F097F"/>
    <w:rsid w:val="006F15C2"/>
    <w:rsid w:val="006F7CCB"/>
    <w:rsid w:val="007011BC"/>
    <w:rsid w:val="00705F4D"/>
    <w:rsid w:val="00711FF7"/>
    <w:rsid w:val="007137BF"/>
    <w:rsid w:val="00714460"/>
    <w:rsid w:val="00717159"/>
    <w:rsid w:val="007179E7"/>
    <w:rsid w:val="00717F35"/>
    <w:rsid w:val="007233ED"/>
    <w:rsid w:val="007246A1"/>
    <w:rsid w:val="007329D7"/>
    <w:rsid w:val="0073718E"/>
    <w:rsid w:val="007379E5"/>
    <w:rsid w:val="00746A83"/>
    <w:rsid w:val="00751DA5"/>
    <w:rsid w:val="00754A16"/>
    <w:rsid w:val="00766CE3"/>
    <w:rsid w:val="00775D9D"/>
    <w:rsid w:val="00783A08"/>
    <w:rsid w:val="00790B81"/>
    <w:rsid w:val="0079255F"/>
    <w:rsid w:val="0079277B"/>
    <w:rsid w:val="007960BB"/>
    <w:rsid w:val="007A2147"/>
    <w:rsid w:val="007A2B6B"/>
    <w:rsid w:val="007A6579"/>
    <w:rsid w:val="007A6F5B"/>
    <w:rsid w:val="007B1519"/>
    <w:rsid w:val="007B301A"/>
    <w:rsid w:val="007B4128"/>
    <w:rsid w:val="007B48E5"/>
    <w:rsid w:val="007B51FC"/>
    <w:rsid w:val="007C15A0"/>
    <w:rsid w:val="007C26D3"/>
    <w:rsid w:val="007C425F"/>
    <w:rsid w:val="007D0FD1"/>
    <w:rsid w:val="007E0548"/>
    <w:rsid w:val="007E1615"/>
    <w:rsid w:val="007E3BE8"/>
    <w:rsid w:val="007E40CD"/>
    <w:rsid w:val="007F4669"/>
    <w:rsid w:val="007F4B5B"/>
    <w:rsid w:val="007F6517"/>
    <w:rsid w:val="0080068C"/>
    <w:rsid w:val="0080352F"/>
    <w:rsid w:val="00807ABD"/>
    <w:rsid w:val="008174B3"/>
    <w:rsid w:val="008175A7"/>
    <w:rsid w:val="0082370C"/>
    <w:rsid w:val="00832363"/>
    <w:rsid w:val="008371D6"/>
    <w:rsid w:val="00845896"/>
    <w:rsid w:val="00871E99"/>
    <w:rsid w:val="0087441C"/>
    <w:rsid w:val="00874FC5"/>
    <w:rsid w:val="00883C0B"/>
    <w:rsid w:val="008846DF"/>
    <w:rsid w:val="00887A7E"/>
    <w:rsid w:val="0089395F"/>
    <w:rsid w:val="00894D47"/>
    <w:rsid w:val="008A27B2"/>
    <w:rsid w:val="008A28D0"/>
    <w:rsid w:val="008A7C6B"/>
    <w:rsid w:val="008B51D6"/>
    <w:rsid w:val="008B7B45"/>
    <w:rsid w:val="008C6177"/>
    <w:rsid w:val="008D3354"/>
    <w:rsid w:val="008D776D"/>
    <w:rsid w:val="008E3EA1"/>
    <w:rsid w:val="008E5979"/>
    <w:rsid w:val="008F096E"/>
    <w:rsid w:val="008F14D8"/>
    <w:rsid w:val="00901EA6"/>
    <w:rsid w:val="009034A3"/>
    <w:rsid w:val="00926293"/>
    <w:rsid w:val="0092678A"/>
    <w:rsid w:val="0093376A"/>
    <w:rsid w:val="009339E6"/>
    <w:rsid w:val="00934C9F"/>
    <w:rsid w:val="009372AA"/>
    <w:rsid w:val="00937E54"/>
    <w:rsid w:val="009412E0"/>
    <w:rsid w:val="00954A8B"/>
    <w:rsid w:val="00954E09"/>
    <w:rsid w:val="00956A16"/>
    <w:rsid w:val="00961599"/>
    <w:rsid w:val="00964355"/>
    <w:rsid w:val="0096555C"/>
    <w:rsid w:val="0097256D"/>
    <w:rsid w:val="00977B7A"/>
    <w:rsid w:val="009809F4"/>
    <w:rsid w:val="00985480"/>
    <w:rsid w:val="009906B0"/>
    <w:rsid w:val="00990B24"/>
    <w:rsid w:val="00991248"/>
    <w:rsid w:val="009946B3"/>
    <w:rsid w:val="009B17DE"/>
    <w:rsid w:val="009B257B"/>
    <w:rsid w:val="009C0EB8"/>
    <w:rsid w:val="009C27E5"/>
    <w:rsid w:val="009C42AE"/>
    <w:rsid w:val="009D0CF2"/>
    <w:rsid w:val="009D0F6F"/>
    <w:rsid w:val="009D3D83"/>
    <w:rsid w:val="009D5AB4"/>
    <w:rsid w:val="009D6BBC"/>
    <w:rsid w:val="009D75FF"/>
    <w:rsid w:val="009E50B5"/>
    <w:rsid w:val="00A02D7C"/>
    <w:rsid w:val="00A11A83"/>
    <w:rsid w:val="00A11F64"/>
    <w:rsid w:val="00A177CB"/>
    <w:rsid w:val="00A2600E"/>
    <w:rsid w:val="00A458DF"/>
    <w:rsid w:val="00A51138"/>
    <w:rsid w:val="00A526A2"/>
    <w:rsid w:val="00A55261"/>
    <w:rsid w:val="00A62FE8"/>
    <w:rsid w:val="00A63119"/>
    <w:rsid w:val="00A63D0D"/>
    <w:rsid w:val="00A64E62"/>
    <w:rsid w:val="00A65904"/>
    <w:rsid w:val="00A762C6"/>
    <w:rsid w:val="00A7710C"/>
    <w:rsid w:val="00A83A65"/>
    <w:rsid w:val="00A84A02"/>
    <w:rsid w:val="00A9207A"/>
    <w:rsid w:val="00AB08D0"/>
    <w:rsid w:val="00AB45C3"/>
    <w:rsid w:val="00AC30CF"/>
    <w:rsid w:val="00AD10B6"/>
    <w:rsid w:val="00AE654D"/>
    <w:rsid w:val="00AF0945"/>
    <w:rsid w:val="00AF1623"/>
    <w:rsid w:val="00AF6BCD"/>
    <w:rsid w:val="00B007AB"/>
    <w:rsid w:val="00B011D5"/>
    <w:rsid w:val="00B069D3"/>
    <w:rsid w:val="00B0754A"/>
    <w:rsid w:val="00B15049"/>
    <w:rsid w:val="00B16379"/>
    <w:rsid w:val="00B20215"/>
    <w:rsid w:val="00B25AF4"/>
    <w:rsid w:val="00B30C98"/>
    <w:rsid w:val="00B334E3"/>
    <w:rsid w:val="00B401FB"/>
    <w:rsid w:val="00B40308"/>
    <w:rsid w:val="00B40CB8"/>
    <w:rsid w:val="00B43ABB"/>
    <w:rsid w:val="00B44DC4"/>
    <w:rsid w:val="00B50C30"/>
    <w:rsid w:val="00B51F92"/>
    <w:rsid w:val="00B570D5"/>
    <w:rsid w:val="00B5773D"/>
    <w:rsid w:val="00B62FB2"/>
    <w:rsid w:val="00B648DF"/>
    <w:rsid w:val="00B655A9"/>
    <w:rsid w:val="00B722D8"/>
    <w:rsid w:val="00B75C7B"/>
    <w:rsid w:val="00B77FED"/>
    <w:rsid w:val="00B81631"/>
    <w:rsid w:val="00B85F0B"/>
    <w:rsid w:val="00B86A58"/>
    <w:rsid w:val="00B91232"/>
    <w:rsid w:val="00B952D8"/>
    <w:rsid w:val="00B9789B"/>
    <w:rsid w:val="00B97CA5"/>
    <w:rsid w:val="00BA242C"/>
    <w:rsid w:val="00BA5023"/>
    <w:rsid w:val="00BB36DE"/>
    <w:rsid w:val="00BB4119"/>
    <w:rsid w:val="00BB54EB"/>
    <w:rsid w:val="00BB5D51"/>
    <w:rsid w:val="00BC3EC1"/>
    <w:rsid w:val="00BC52D1"/>
    <w:rsid w:val="00BD1CE1"/>
    <w:rsid w:val="00BD29E9"/>
    <w:rsid w:val="00BD577D"/>
    <w:rsid w:val="00BD659B"/>
    <w:rsid w:val="00BE3DA2"/>
    <w:rsid w:val="00BE4242"/>
    <w:rsid w:val="00BE4872"/>
    <w:rsid w:val="00BE55D6"/>
    <w:rsid w:val="00C00B20"/>
    <w:rsid w:val="00C01C60"/>
    <w:rsid w:val="00C0434C"/>
    <w:rsid w:val="00C06EED"/>
    <w:rsid w:val="00C079BC"/>
    <w:rsid w:val="00C13EA5"/>
    <w:rsid w:val="00C150A8"/>
    <w:rsid w:val="00C1665A"/>
    <w:rsid w:val="00C169AF"/>
    <w:rsid w:val="00C1742E"/>
    <w:rsid w:val="00C201FF"/>
    <w:rsid w:val="00C21FBD"/>
    <w:rsid w:val="00C35A43"/>
    <w:rsid w:val="00C42D35"/>
    <w:rsid w:val="00C44720"/>
    <w:rsid w:val="00C50934"/>
    <w:rsid w:val="00C532CE"/>
    <w:rsid w:val="00C61A00"/>
    <w:rsid w:val="00C64219"/>
    <w:rsid w:val="00C70172"/>
    <w:rsid w:val="00C8056C"/>
    <w:rsid w:val="00C8091A"/>
    <w:rsid w:val="00C80C61"/>
    <w:rsid w:val="00C824C8"/>
    <w:rsid w:val="00C84888"/>
    <w:rsid w:val="00C850B7"/>
    <w:rsid w:val="00C87BD4"/>
    <w:rsid w:val="00C9785A"/>
    <w:rsid w:val="00CB2D0C"/>
    <w:rsid w:val="00CB4340"/>
    <w:rsid w:val="00CC34C1"/>
    <w:rsid w:val="00CC7BB3"/>
    <w:rsid w:val="00CD0025"/>
    <w:rsid w:val="00CD1326"/>
    <w:rsid w:val="00CD4E87"/>
    <w:rsid w:val="00CD5F05"/>
    <w:rsid w:val="00CD60E8"/>
    <w:rsid w:val="00CD7B6E"/>
    <w:rsid w:val="00CE01B3"/>
    <w:rsid w:val="00CE2F4D"/>
    <w:rsid w:val="00CE768F"/>
    <w:rsid w:val="00CF1BA0"/>
    <w:rsid w:val="00D01C10"/>
    <w:rsid w:val="00D036A1"/>
    <w:rsid w:val="00D05147"/>
    <w:rsid w:val="00D11AED"/>
    <w:rsid w:val="00D13E5F"/>
    <w:rsid w:val="00D20852"/>
    <w:rsid w:val="00D22ADE"/>
    <w:rsid w:val="00D270DA"/>
    <w:rsid w:val="00D27AD9"/>
    <w:rsid w:val="00D27BAC"/>
    <w:rsid w:val="00D3361A"/>
    <w:rsid w:val="00D3720B"/>
    <w:rsid w:val="00D52A3E"/>
    <w:rsid w:val="00D531DE"/>
    <w:rsid w:val="00D54248"/>
    <w:rsid w:val="00D56C5C"/>
    <w:rsid w:val="00D625FC"/>
    <w:rsid w:val="00D63972"/>
    <w:rsid w:val="00D674C3"/>
    <w:rsid w:val="00D70EF7"/>
    <w:rsid w:val="00D70F70"/>
    <w:rsid w:val="00D715B0"/>
    <w:rsid w:val="00D72D6D"/>
    <w:rsid w:val="00D74341"/>
    <w:rsid w:val="00D778A9"/>
    <w:rsid w:val="00D82739"/>
    <w:rsid w:val="00D972B7"/>
    <w:rsid w:val="00D97CAD"/>
    <w:rsid w:val="00DA0798"/>
    <w:rsid w:val="00DA1E88"/>
    <w:rsid w:val="00DA3426"/>
    <w:rsid w:val="00DA443B"/>
    <w:rsid w:val="00DA50AF"/>
    <w:rsid w:val="00DA6B9A"/>
    <w:rsid w:val="00DB2F02"/>
    <w:rsid w:val="00DC608E"/>
    <w:rsid w:val="00DC750E"/>
    <w:rsid w:val="00DC7613"/>
    <w:rsid w:val="00DC7B2F"/>
    <w:rsid w:val="00DD3D84"/>
    <w:rsid w:val="00DD4390"/>
    <w:rsid w:val="00DE16AD"/>
    <w:rsid w:val="00DE5267"/>
    <w:rsid w:val="00DF04C6"/>
    <w:rsid w:val="00DF5971"/>
    <w:rsid w:val="00DF695E"/>
    <w:rsid w:val="00E005A3"/>
    <w:rsid w:val="00E00E80"/>
    <w:rsid w:val="00E07980"/>
    <w:rsid w:val="00E11CB1"/>
    <w:rsid w:val="00E1208A"/>
    <w:rsid w:val="00E1613A"/>
    <w:rsid w:val="00E21FDF"/>
    <w:rsid w:val="00E2483E"/>
    <w:rsid w:val="00E30718"/>
    <w:rsid w:val="00E3462D"/>
    <w:rsid w:val="00E513B8"/>
    <w:rsid w:val="00E52157"/>
    <w:rsid w:val="00E542ED"/>
    <w:rsid w:val="00E573D6"/>
    <w:rsid w:val="00E60F10"/>
    <w:rsid w:val="00E61753"/>
    <w:rsid w:val="00E647F9"/>
    <w:rsid w:val="00E65AD6"/>
    <w:rsid w:val="00E66878"/>
    <w:rsid w:val="00E7092E"/>
    <w:rsid w:val="00E80274"/>
    <w:rsid w:val="00E80677"/>
    <w:rsid w:val="00E8070D"/>
    <w:rsid w:val="00E80FF2"/>
    <w:rsid w:val="00E826D6"/>
    <w:rsid w:val="00E84AF2"/>
    <w:rsid w:val="00E86E00"/>
    <w:rsid w:val="00E87F33"/>
    <w:rsid w:val="00E96FA1"/>
    <w:rsid w:val="00EA3732"/>
    <w:rsid w:val="00EA45AB"/>
    <w:rsid w:val="00EA5587"/>
    <w:rsid w:val="00EB0939"/>
    <w:rsid w:val="00EB1FC2"/>
    <w:rsid w:val="00EB6AC8"/>
    <w:rsid w:val="00EC3E04"/>
    <w:rsid w:val="00EC5A76"/>
    <w:rsid w:val="00ED6725"/>
    <w:rsid w:val="00EE3A65"/>
    <w:rsid w:val="00EE429A"/>
    <w:rsid w:val="00EF0DD3"/>
    <w:rsid w:val="00EF4263"/>
    <w:rsid w:val="00EF4866"/>
    <w:rsid w:val="00F065E7"/>
    <w:rsid w:val="00F07459"/>
    <w:rsid w:val="00F11296"/>
    <w:rsid w:val="00F13595"/>
    <w:rsid w:val="00F17F09"/>
    <w:rsid w:val="00F31B97"/>
    <w:rsid w:val="00F3293C"/>
    <w:rsid w:val="00F3463E"/>
    <w:rsid w:val="00F350DC"/>
    <w:rsid w:val="00F405E6"/>
    <w:rsid w:val="00F42D1B"/>
    <w:rsid w:val="00F44A63"/>
    <w:rsid w:val="00F51A43"/>
    <w:rsid w:val="00F621C9"/>
    <w:rsid w:val="00F62477"/>
    <w:rsid w:val="00F64530"/>
    <w:rsid w:val="00F6675D"/>
    <w:rsid w:val="00F677BB"/>
    <w:rsid w:val="00F774B5"/>
    <w:rsid w:val="00F97E9E"/>
    <w:rsid w:val="00FA3BDE"/>
    <w:rsid w:val="00FA5374"/>
    <w:rsid w:val="00FA6368"/>
    <w:rsid w:val="00FA7531"/>
    <w:rsid w:val="00FB7EC8"/>
    <w:rsid w:val="00FC6E7D"/>
    <w:rsid w:val="00FD07F5"/>
    <w:rsid w:val="00FD0B16"/>
    <w:rsid w:val="00FD6E6F"/>
    <w:rsid w:val="00FE5FD2"/>
    <w:rsid w:val="00FF1EE6"/>
    <w:rsid w:val="00FF25B9"/>
    <w:rsid w:val="00FF4EA9"/>
    <w:rsid w:val="00FF5594"/>
    <w:rsid w:val="00FF6919"/>
    <w:rsid w:val="00FF6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074A6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1519"/>
    <w:pPr>
      <w:keepNext/>
      <w:spacing w:before="240" w:after="60"/>
      <w:outlineLvl w:val="0"/>
    </w:pPr>
    <w:rPr>
      <w:rFonts w:ascii="Cambria" w:eastAsia="PMingLiU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B1519"/>
    <w:pPr>
      <w:keepNext/>
      <w:spacing w:before="240" w:after="60"/>
      <w:outlineLvl w:val="1"/>
    </w:pPr>
    <w:rPr>
      <w:rFonts w:ascii="Cambria" w:eastAsia="PMingLiU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7B1519"/>
    <w:pPr>
      <w:keepNext/>
      <w:spacing w:before="240" w:after="60"/>
      <w:outlineLvl w:val="2"/>
    </w:pPr>
    <w:rPr>
      <w:rFonts w:ascii="Cambria" w:eastAsia="PMingLiU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7B1519"/>
    <w:pPr>
      <w:keepNext/>
      <w:spacing w:before="240" w:after="60"/>
      <w:outlineLvl w:val="3"/>
    </w:pPr>
    <w:rPr>
      <w:rFonts w:ascii="Calibri" w:eastAsia="PMingLiU" w:hAnsi="Calibri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7B1519"/>
    <w:rPr>
      <w:rFonts w:ascii="Cambria" w:eastAsia="PMingLiU" w:hAnsi="Cambria" w:cs="Times New Roman"/>
      <w:b/>
      <w:bCs/>
      <w:kern w:val="32"/>
      <w:sz w:val="32"/>
      <w:szCs w:val="32"/>
      <w:lang w:eastAsia="de-DE" w:bidi="ar-SA"/>
    </w:rPr>
  </w:style>
  <w:style w:type="character" w:customStyle="1" w:styleId="Heading2Char">
    <w:name w:val="Heading 2 Char"/>
    <w:basedOn w:val="DefaultParagraphFont"/>
    <w:link w:val="Heading2"/>
    <w:uiPriority w:val="9"/>
    <w:locked/>
    <w:rsid w:val="007B1519"/>
    <w:rPr>
      <w:rFonts w:ascii="Cambria" w:eastAsia="PMingLiU" w:hAnsi="Cambria" w:cs="Times New Roman"/>
      <w:b/>
      <w:bCs/>
      <w:i/>
      <w:iCs/>
      <w:sz w:val="28"/>
      <w:szCs w:val="28"/>
      <w:lang w:eastAsia="de-DE" w:bidi="ar-SA"/>
    </w:rPr>
  </w:style>
  <w:style w:type="character" w:customStyle="1" w:styleId="Heading3Char">
    <w:name w:val="Heading 3 Char"/>
    <w:basedOn w:val="DefaultParagraphFont"/>
    <w:link w:val="Heading3"/>
    <w:uiPriority w:val="9"/>
    <w:locked/>
    <w:rsid w:val="007B1519"/>
    <w:rPr>
      <w:rFonts w:ascii="Cambria" w:eastAsia="PMingLiU" w:hAnsi="Cambria" w:cs="Times New Roman"/>
      <w:b/>
      <w:bCs/>
      <w:sz w:val="26"/>
      <w:szCs w:val="26"/>
      <w:lang w:eastAsia="de-DE" w:bidi="ar-SA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7B1519"/>
    <w:rPr>
      <w:rFonts w:ascii="Calibri" w:eastAsia="PMingLiU" w:hAnsi="Calibri" w:cs="Arial"/>
      <w:b/>
      <w:bCs/>
      <w:sz w:val="28"/>
      <w:szCs w:val="28"/>
      <w:lang w:eastAsia="de-DE" w:bidi="ar-SA"/>
    </w:rPr>
  </w:style>
  <w:style w:type="paragraph" w:styleId="Header">
    <w:name w:val="header"/>
    <w:basedOn w:val="Normal"/>
    <w:link w:val="HeaderChar"/>
    <w:uiPriority w:val="99"/>
    <w:rsid w:val="00CD132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2285D"/>
    <w:rPr>
      <w:rFonts w:ascii="Arial" w:hAnsi="Arial"/>
      <w:sz w:val="24"/>
      <w:szCs w:val="24"/>
    </w:rPr>
  </w:style>
  <w:style w:type="character" w:styleId="PageNumber">
    <w:name w:val="page number"/>
    <w:basedOn w:val="DefaultParagraphFont"/>
    <w:uiPriority w:val="99"/>
    <w:rsid w:val="00CD1326"/>
    <w:rPr>
      <w:rFonts w:cs="Times New Roman"/>
    </w:rPr>
  </w:style>
  <w:style w:type="table" w:styleId="TableGrid">
    <w:name w:val="Table Grid"/>
    <w:basedOn w:val="TableNormal"/>
    <w:uiPriority w:val="59"/>
    <w:rsid w:val="001523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005A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E005A3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6E672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E6729"/>
    <w:rPr>
      <w:rFonts w:ascii="Arial" w:hAnsi="Arial" w:cs="Times New Roman"/>
      <w:sz w:val="24"/>
      <w:szCs w:val="24"/>
      <w:lang w:eastAsia="de-DE" w:bidi="ar-SA"/>
    </w:rPr>
  </w:style>
  <w:style w:type="paragraph" w:styleId="BodyText">
    <w:name w:val="Body Text"/>
    <w:basedOn w:val="Normal"/>
    <w:link w:val="BodyTextChar"/>
    <w:uiPriority w:val="99"/>
    <w:rsid w:val="007B151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B1519"/>
    <w:rPr>
      <w:rFonts w:ascii="Arial" w:hAnsi="Arial" w:cs="Times New Roman"/>
      <w:sz w:val="24"/>
      <w:szCs w:val="24"/>
      <w:lang w:eastAsia="de-DE" w:bidi="ar-SA"/>
    </w:rPr>
  </w:style>
  <w:style w:type="paragraph" w:styleId="BodyTextIndent">
    <w:name w:val="Body Text Indent"/>
    <w:basedOn w:val="Normal"/>
    <w:link w:val="BodyTextIndentChar"/>
    <w:uiPriority w:val="99"/>
    <w:rsid w:val="007B151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B1519"/>
    <w:rPr>
      <w:rFonts w:ascii="Arial" w:hAnsi="Arial" w:cs="Times New Roman"/>
      <w:sz w:val="24"/>
      <w:szCs w:val="24"/>
      <w:lang w:eastAsia="de-DE" w:bidi="ar-SA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7B1519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locked/>
    <w:rsid w:val="007B15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9122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 Nichtstaatliche Archive</dc:title>
  <dc:subject/>
  <dc:creator>Klaus-Otto Bretheuer</dc:creator>
  <cp:keywords/>
  <dc:description/>
  <cp:lastModifiedBy>AG Vor.-Frühgeschichte</cp:lastModifiedBy>
  <cp:revision>2</cp:revision>
  <cp:lastPrinted>2013-02-03T11:19:00Z</cp:lastPrinted>
  <dcterms:created xsi:type="dcterms:W3CDTF">2013-02-09T14:18:00Z</dcterms:created>
  <dcterms:modified xsi:type="dcterms:W3CDTF">2013-02-09T14:18:00Z</dcterms:modified>
</cp:coreProperties>
</file>